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450C3" w14:textId="485B63B2" w:rsidR="006A0344" w:rsidRPr="00450238" w:rsidRDefault="004C6D57" w:rsidP="00D865C5">
      <w:pPr>
        <w:spacing w:after="0" w:line="240" w:lineRule="auto"/>
        <w:jc w:val="both"/>
        <w:rPr>
          <w:rFonts w:ascii="Gill Sans MT" w:hAnsi="Gill Sans MT"/>
          <w:color w:val="000000"/>
        </w:rPr>
      </w:pPr>
      <w:r w:rsidRPr="00450238">
        <w:rPr>
          <w:rFonts w:ascii="Gill Sans MT" w:hAnsi="Gill Sans MT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913216" behindDoc="1" locked="0" layoutInCell="1" allowOverlap="1" wp14:anchorId="112B3BD9" wp14:editId="276DD262">
                <wp:simplePos x="0" y="0"/>
                <wp:positionH relativeFrom="margin">
                  <wp:posOffset>57150</wp:posOffset>
                </wp:positionH>
                <wp:positionV relativeFrom="paragraph">
                  <wp:posOffset>121920</wp:posOffset>
                </wp:positionV>
                <wp:extent cx="6576060" cy="618522"/>
                <wp:effectExtent l="0" t="0" r="0" b="0"/>
                <wp:wrapNone/>
                <wp:docPr id="225" name="Groupe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6060" cy="618522"/>
                          <a:chOff x="53340" y="146731"/>
                          <a:chExt cx="6629400" cy="685798"/>
                        </a:xfrm>
                      </wpg:grpSpPr>
                      <pic:pic xmlns:pic="http://schemas.openxmlformats.org/drawingml/2006/picture">
                        <pic:nvPicPr>
                          <pic:cNvPr id="227" name="Image 22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" y="160020"/>
                            <a:ext cx="66294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9" name="Zone de texte 229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146731"/>
                            <a:ext cx="6486614" cy="68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14381" w14:textId="4A5E7A0A" w:rsidR="00C10411" w:rsidRPr="00BD199A" w:rsidRDefault="00510A64" w:rsidP="00C10411">
                              <w:pPr>
                                <w:jc w:val="center"/>
                                <w:rPr>
                                  <w:rFonts w:ascii="Segoe UI Historic" w:hAnsi="Segoe UI Historic" w:cs="Segoe UI Histor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Commémoration du 8 Mai</w:t>
                              </w:r>
                              <w:r w:rsidR="006161DD"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🕊️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B3BD9" id="Groupe 225" o:spid="_x0000_s1026" style="position:absolute;left:0;text-align:left;margin-left:4.5pt;margin-top:9.6pt;width:517.8pt;height:48.7pt;z-index:-251403264;mso-position-horizontal-relative:margin;mso-width-relative:margin;mso-height-relative:margin" coordorigin="533,1467" coordsize="66294,68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7" o:spid="_x0000_s1027" type="#_x0000_t75" style="position:absolute;left:533;top:1600;width:66294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29" o:spid="_x0000_s1028" type="#_x0000_t202" style="position:absolute;left:533;top:1467;width:6486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55214381" w14:textId="4A5E7A0A" w:rsidR="00C10411" w:rsidRPr="00BD199A" w:rsidRDefault="00510A64" w:rsidP="00C10411">
                        <w:pPr>
                          <w:jc w:val="center"/>
                          <w:rPr>
                            <w:rFonts w:ascii="Segoe UI Historic" w:hAnsi="Segoe UI Historic" w:cs="Segoe UI Histor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egoe UI Emoji" w:hAnsi="Segoe UI Emoji" w:cs="Segoe UI Emoj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Commémoration du 8 Mai</w:t>
                        </w:r>
                        <w:r w:rsidR="006161DD">
                          <w:rPr>
                            <w:rFonts w:ascii="Segoe UI Emoji" w:hAnsi="Segoe UI Emoji" w:cs="Segoe UI Emoj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🕊️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3EA6249" w14:textId="7772F7E9" w:rsidR="00022FB1" w:rsidRPr="00450238" w:rsidRDefault="00022FB1" w:rsidP="00D865C5">
      <w:pPr>
        <w:spacing w:after="0" w:line="240" w:lineRule="auto"/>
        <w:jc w:val="both"/>
        <w:rPr>
          <w:rFonts w:ascii="Gill Sans MT" w:hAnsi="Gill Sans MT"/>
          <w:color w:val="000000"/>
        </w:rPr>
      </w:pPr>
    </w:p>
    <w:p w14:paraId="25C5410A" w14:textId="3BC0F71B" w:rsidR="00595BDE" w:rsidRPr="00450238" w:rsidRDefault="00595BDE" w:rsidP="00D865C5">
      <w:pPr>
        <w:spacing w:after="0" w:line="240" w:lineRule="auto"/>
        <w:jc w:val="both"/>
        <w:rPr>
          <w:rFonts w:ascii="Gill Sans MT" w:hAnsi="Gill Sans MT"/>
          <w:color w:val="000000"/>
        </w:rPr>
      </w:pPr>
    </w:p>
    <w:p w14:paraId="5DF949FD" w14:textId="6F859108" w:rsidR="00E3630C" w:rsidRPr="00450238" w:rsidRDefault="007742D6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 w:rsidRPr="00450238">
        <w:rPr>
          <w:rFonts w:ascii="Gill Sans MT" w:hAnsi="Gill Sans MT"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D2E660B" wp14:editId="658F25BA">
                <wp:simplePos x="0" y="0"/>
                <wp:positionH relativeFrom="column">
                  <wp:posOffset>1323975</wp:posOffset>
                </wp:positionH>
                <wp:positionV relativeFrom="paragraph">
                  <wp:posOffset>121285</wp:posOffset>
                </wp:positionV>
                <wp:extent cx="4143375" cy="2276475"/>
                <wp:effectExtent l="0" t="0" r="28575" b="28575"/>
                <wp:wrapNone/>
                <wp:docPr id="1099022295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2276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0B51F7F1" w14:textId="77777777" w:rsidR="007742D6" w:rsidRDefault="008079A1" w:rsidP="00A32F8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Sous la houlette de Monsieur Luc LAVAL, </w:t>
                            </w:r>
                            <w:r w:rsidR="00042EA8">
                              <w:t xml:space="preserve">notre nouveau correspondant défense, </w:t>
                            </w:r>
                            <w:r>
                              <w:t>la Municipalité</w:t>
                            </w:r>
                            <w:r w:rsidR="00042EA8">
                              <w:t xml:space="preserve"> </w:t>
                            </w:r>
                            <w:r w:rsidR="00510A64">
                              <w:t>a rendu hommage aux combattants de la Seconde Guerre Mondiale, en ce jeudi 7 mai</w:t>
                            </w:r>
                            <w:r w:rsidR="00042EA8">
                              <w:t>, aux côtés d</w:t>
                            </w:r>
                            <w:r w:rsidR="00510A64">
                              <w:t>es anciens combattants, porte-</w:t>
                            </w:r>
                            <w:r w:rsidR="007742D6">
                              <w:t>drapeaux, autorités</w:t>
                            </w:r>
                            <w:r>
                              <w:t xml:space="preserve"> civiles et militaires</w:t>
                            </w:r>
                            <w:r w:rsidR="00510A64">
                              <w:t xml:space="preserve">. </w:t>
                            </w:r>
                            <w:r w:rsidR="00042EA8">
                              <w:t>Également</w:t>
                            </w:r>
                            <w:r w:rsidR="00510A64">
                              <w:t xml:space="preserve"> présen</w:t>
                            </w:r>
                            <w:r w:rsidR="00042EA8">
                              <w:t>ts, l</w:t>
                            </w:r>
                            <w:r w:rsidR="00510A64">
                              <w:t>es élèves de l’école de Villy</w:t>
                            </w:r>
                            <w:r w:rsidR="00042EA8">
                              <w:t xml:space="preserve"> ont contribué à cette cérémonie en organisant une exposition de haïkus</w:t>
                            </w:r>
                            <w:r>
                              <w:t xml:space="preserve"> </w:t>
                            </w:r>
                            <w:r w:rsidR="00042EA8">
                              <w:t>sur le thème de la liberté</w:t>
                            </w:r>
                            <w:r w:rsidR="00453F88">
                              <w:t xml:space="preserve"> et</w:t>
                            </w:r>
                            <w:r w:rsidR="00042EA8" w:rsidRPr="00042EA8">
                              <w:t xml:space="preserve"> </w:t>
                            </w:r>
                            <w:r w:rsidR="00042EA8">
                              <w:t>ont joliment interprété le « Pouvoir des Fleurs »</w:t>
                            </w:r>
                            <w:r w:rsidR="007742D6">
                              <w:t>, chanson de Laurent Voulzy</w:t>
                            </w:r>
                            <w:r w:rsidR="00453F88">
                              <w:t xml:space="preserve">. </w:t>
                            </w:r>
                          </w:p>
                          <w:p w14:paraId="6C3D866D" w14:textId="77777777" w:rsidR="007742D6" w:rsidRPr="007742D6" w:rsidRDefault="007742D6" w:rsidP="00A32F8D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B369BE1" w14:textId="62A1977D" w:rsidR="007742D6" w:rsidRDefault="00453F88" w:rsidP="00A32F8D">
                            <w:pPr>
                              <w:spacing w:after="0" w:line="240" w:lineRule="auto"/>
                              <w:jc w:val="both"/>
                            </w:pPr>
                            <w:r w:rsidRPr="007742D6">
                              <w:t xml:space="preserve">À cette occasion, Monsieur </w:t>
                            </w:r>
                            <w:r w:rsidRPr="00514DF8">
                              <w:rPr>
                                <w:b/>
                                <w:bCs/>
                              </w:rPr>
                              <w:t>Rémy SAXOD</w:t>
                            </w:r>
                            <w:r w:rsidRPr="007742D6">
                              <w:t xml:space="preserve"> </w:t>
                            </w:r>
                            <w:r w:rsidR="008079A1" w:rsidRPr="007742D6">
                              <w:t>porte-drapeaux depuis</w:t>
                            </w:r>
                            <w:r w:rsidRPr="007742D6">
                              <w:t xml:space="preserve"> 20 ans</w:t>
                            </w:r>
                            <w:r w:rsidR="008079A1" w:rsidRPr="007742D6">
                              <w:t xml:space="preserve">, a reçu un diplôme </w:t>
                            </w:r>
                            <w:r w:rsidRPr="007742D6">
                              <w:t xml:space="preserve">de </w:t>
                            </w:r>
                            <w:r w:rsidR="008079A1" w:rsidRPr="007742D6">
                              <w:t xml:space="preserve">reconnaissance et </w:t>
                            </w:r>
                            <w:r w:rsidRPr="007742D6">
                              <w:t xml:space="preserve">nous </w:t>
                            </w:r>
                            <w:r w:rsidR="008079A1" w:rsidRPr="007742D6">
                              <w:t xml:space="preserve">lui </w:t>
                            </w:r>
                            <w:r w:rsidRPr="007742D6">
                              <w:t>adressons toutes nos félicitations.</w:t>
                            </w:r>
                            <w:r>
                              <w:t xml:space="preserve"> </w:t>
                            </w:r>
                          </w:p>
                          <w:p w14:paraId="2F9A8F88" w14:textId="3B37793D" w:rsidR="004C6D57" w:rsidRDefault="007742D6" w:rsidP="007742D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M</w:t>
                            </w:r>
                            <w:r w:rsidR="00453F88">
                              <w:t xml:space="preserve">erci à tous </w:t>
                            </w:r>
                            <w:r w:rsidR="0026482A">
                              <w:t xml:space="preserve">pour </w:t>
                            </w:r>
                            <w:r w:rsidR="00514DF8">
                              <w:t>ce beau moment d’unité</w:t>
                            </w:r>
                            <w:r w:rsidR="0026482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E660B" id="Zone de texte 31" o:spid="_x0000_s1029" type="#_x0000_t202" style="position:absolute;left:0;text-align:left;margin-left:104.25pt;margin-top:9.55pt;width:326.25pt;height:179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" fillcolor="#deeaf6 [664]" strokecolor="#00b0f0" strokeweight=".5pt">
                <v:textbox>
                  <w:txbxContent>
                    <w:p w14:paraId="0B51F7F1" w14:textId="77777777" w:rsidR="007742D6" w:rsidRDefault="008079A1" w:rsidP="00A32F8D">
                      <w:pPr>
                        <w:spacing w:after="0" w:line="240" w:lineRule="auto"/>
                        <w:jc w:val="both"/>
                      </w:pPr>
                      <w:r>
                        <w:t xml:space="preserve">Sous la houlette de Monsieur Luc LAVAL, </w:t>
                      </w:r>
                      <w:r w:rsidR="00042EA8">
                        <w:t xml:space="preserve">notre nouveau correspondant défense, </w:t>
                      </w:r>
                      <w:r>
                        <w:t>la Municipalité</w:t>
                      </w:r>
                      <w:r w:rsidR="00042EA8">
                        <w:t xml:space="preserve"> </w:t>
                      </w:r>
                      <w:r w:rsidR="00510A64">
                        <w:t>a rendu hommage aux combattants de la Seconde Guerre Mondiale, en ce jeudi 7 mai</w:t>
                      </w:r>
                      <w:r w:rsidR="00042EA8">
                        <w:t>, aux côtés d</w:t>
                      </w:r>
                      <w:r w:rsidR="00510A64">
                        <w:t>es anciens combattants, porte-</w:t>
                      </w:r>
                      <w:r w:rsidR="007742D6">
                        <w:t>drapeaux, autorités</w:t>
                      </w:r>
                      <w:r>
                        <w:t xml:space="preserve"> civiles et militaires</w:t>
                      </w:r>
                      <w:r w:rsidR="00510A64">
                        <w:t xml:space="preserve">. </w:t>
                      </w:r>
                      <w:r w:rsidR="00042EA8">
                        <w:t>Également</w:t>
                      </w:r>
                      <w:r w:rsidR="00510A64">
                        <w:t xml:space="preserve"> présen</w:t>
                      </w:r>
                      <w:r w:rsidR="00042EA8">
                        <w:t>ts, l</w:t>
                      </w:r>
                      <w:r w:rsidR="00510A64">
                        <w:t>es élèves de l’école de Villy</w:t>
                      </w:r>
                      <w:r w:rsidR="00042EA8">
                        <w:t xml:space="preserve"> ont contribué à cette cérémonie en organisant une exposition de haïkus</w:t>
                      </w:r>
                      <w:r>
                        <w:t xml:space="preserve"> </w:t>
                      </w:r>
                      <w:r w:rsidR="00042EA8">
                        <w:t>sur le thème de la liberté</w:t>
                      </w:r>
                      <w:r w:rsidR="00453F88">
                        <w:t xml:space="preserve"> et</w:t>
                      </w:r>
                      <w:r w:rsidR="00042EA8" w:rsidRPr="00042EA8">
                        <w:t xml:space="preserve"> </w:t>
                      </w:r>
                      <w:r w:rsidR="00042EA8">
                        <w:t>ont joliment interprété le « Pouvoir des Fleurs »</w:t>
                      </w:r>
                      <w:r w:rsidR="007742D6">
                        <w:t>, chanson de Laurent Voulzy</w:t>
                      </w:r>
                      <w:r w:rsidR="00453F88">
                        <w:t xml:space="preserve">. </w:t>
                      </w:r>
                    </w:p>
                    <w:p w14:paraId="6C3D866D" w14:textId="77777777" w:rsidR="007742D6" w:rsidRPr="007742D6" w:rsidRDefault="007742D6" w:rsidP="00A32F8D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6B369BE1" w14:textId="62A1977D" w:rsidR="007742D6" w:rsidRDefault="00453F88" w:rsidP="00A32F8D">
                      <w:pPr>
                        <w:spacing w:after="0" w:line="240" w:lineRule="auto"/>
                        <w:jc w:val="both"/>
                      </w:pPr>
                      <w:r w:rsidRPr="007742D6">
                        <w:t xml:space="preserve">À cette occasion, Monsieur </w:t>
                      </w:r>
                      <w:r w:rsidRPr="00514DF8">
                        <w:rPr>
                          <w:b/>
                          <w:bCs/>
                        </w:rPr>
                        <w:t>Rémy SAXOD</w:t>
                      </w:r>
                      <w:r w:rsidRPr="007742D6">
                        <w:t xml:space="preserve"> </w:t>
                      </w:r>
                      <w:r w:rsidR="008079A1" w:rsidRPr="007742D6">
                        <w:t>porte-drapeaux depuis</w:t>
                      </w:r>
                      <w:r w:rsidRPr="007742D6">
                        <w:t xml:space="preserve"> 20 ans</w:t>
                      </w:r>
                      <w:r w:rsidR="008079A1" w:rsidRPr="007742D6">
                        <w:t xml:space="preserve">, a reçu un diplôme </w:t>
                      </w:r>
                      <w:r w:rsidRPr="007742D6">
                        <w:t xml:space="preserve">de </w:t>
                      </w:r>
                      <w:r w:rsidR="008079A1" w:rsidRPr="007742D6">
                        <w:t xml:space="preserve">reconnaissance et </w:t>
                      </w:r>
                      <w:r w:rsidRPr="007742D6">
                        <w:t xml:space="preserve">nous </w:t>
                      </w:r>
                      <w:r w:rsidR="008079A1" w:rsidRPr="007742D6">
                        <w:t xml:space="preserve">lui </w:t>
                      </w:r>
                      <w:r w:rsidRPr="007742D6">
                        <w:t>adressons toutes nos félicitations.</w:t>
                      </w:r>
                      <w:r>
                        <w:t xml:space="preserve"> </w:t>
                      </w:r>
                    </w:p>
                    <w:p w14:paraId="2F9A8F88" w14:textId="3B37793D" w:rsidR="004C6D57" w:rsidRDefault="007742D6" w:rsidP="007742D6">
                      <w:pPr>
                        <w:spacing w:after="0" w:line="240" w:lineRule="auto"/>
                        <w:jc w:val="center"/>
                      </w:pPr>
                      <w:r>
                        <w:t>M</w:t>
                      </w:r>
                      <w:r w:rsidR="00453F88">
                        <w:t xml:space="preserve">erci à tous </w:t>
                      </w:r>
                      <w:r w:rsidR="0026482A">
                        <w:t xml:space="preserve">pour </w:t>
                      </w:r>
                      <w:r w:rsidR="00514DF8">
                        <w:t>ce beau moment d’unité</w:t>
                      </w:r>
                      <w:r w:rsidR="0026482A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color w:val="000000"/>
          <w:shd w:val="clear" w:color="auto" w:fill="FFFFFF"/>
        </w:rPr>
        <w:drawing>
          <wp:anchor distT="0" distB="0" distL="114300" distR="114300" simplePos="0" relativeHeight="252196864" behindDoc="1" locked="0" layoutInCell="1" allowOverlap="1" wp14:anchorId="6BE594E7" wp14:editId="2B72415C">
            <wp:simplePos x="0" y="0"/>
            <wp:positionH relativeFrom="column">
              <wp:posOffset>-152400</wp:posOffset>
            </wp:positionH>
            <wp:positionV relativeFrom="paragraph">
              <wp:posOffset>150495</wp:posOffset>
            </wp:positionV>
            <wp:extent cx="1454150" cy="2181225"/>
            <wp:effectExtent l="0" t="0" r="0" b="9525"/>
            <wp:wrapNone/>
            <wp:docPr id="57732641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326413" name="Image 57732641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4" b="8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2EF0F" w14:textId="20C11CBA" w:rsidR="00595BDE" w:rsidRPr="00450238" w:rsidRDefault="007742D6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>
        <w:rPr>
          <w:rFonts w:ascii="Gill Sans MT" w:hAnsi="Gill Sans MT"/>
          <w:noProof/>
          <w:color w:val="000000"/>
          <w:shd w:val="clear" w:color="auto" w:fill="FFFFFF"/>
        </w:rPr>
        <w:drawing>
          <wp:anchor distT="0" distB="0" distL="114300" distR="114300" simplePos="0" relativeHeight="252172288" behindDoc="1" locked="0" layoutInCell="1" allowOverlap="1" wp14:anchorId="318D9715" wp14:editId="30B749AE">
            <wp:simplePos x="0" y="0"/>
            <wp:positionH relativeFrom="column">
              <wp:posOffset>5296535</wp:posOffset>
            </wp:positionH>
            <wp:positionV relativeFrom="paragraph">
              <wp:posOffset>31115</wp:posOffset>
            </wp:positionV>
            <wp:extent cx="1319927" cy="881671"/>
            <wp:effectExtent l="123825" t="85725" r="118745" b="80645"/>
            <wp:wrapNone/>
            <wp:docPr id="1366107348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07348" name="Image 136610734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94" b="21756"/>
                    <a:stretch>
                      <a:fillRect/>
                    </a:stretch>
                  </pic:blipFill>
                  <pic:spPr bwMode="auto">
                    <a:xfrm rot="6005086">
                      <a:off x="0" y="0"/>
                      <a:ext cx="1319927" cy="88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EC3A7" w14:textId="4F15A088" w:rsidR="00595BDE" w:rsidRPr="00450238" w:rsidRDefault="00595BDE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60ECDA77" w14:textId="29ECEAD1" w:rsidR="00595BDE" w:rsidRPr="00450238" w:rsidRDefault="00595BDE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z w:val="52"/>
          <w:szCs w:val="52"/>
          <w:shd w:val="clear" w:color="auto" w:fill="FFFFFF"/>
        </w:rPr>
      </w:pPr>
    </w:p>
    <w:p w14:paraId="200CC1BB" w14:textId="6EA3DC4D" w:rsidR="00595BDE" w:rsidRPr="00450238" w:rsidRDefault="00E06266" w:rsidP="00E06266">
      <w:pPr>
        <w:tabs>
          <w:tab w:val="left" w:pos="912"/>
        </w:tabs>
        <w:spacing w:after="0" w:line="240" w:lineRule="auto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 w:rsidRPr="00450238">
        <w:rPr>
          <w:rFonts w:ascii="Gill Sans MT" w:hAnsi="Gill Sans MT"/>
          <w:noProof/>
          <w:color w:val="000000"/>
          <w:shd w:val="clear" w:color="auto" w:fill="FFFFFF"/>
        </w:rPr>
        <w:t xml:space="preserve">   </w:t>
      </w:r>
    </w:p>
    <w:p w14:paraId="544D8FD4" w14:textId="738FC386" w:rsidR="00E3630C" w:rsidRPr="00450238" w:rsidRDefault="007742D6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 w:rsidRPr="003D089D">
        <w:rPr>
          <w:rFonts w:ascii="Gill Sans MT" w:hAnsi="Gill Sans MT"/>
          <w:noProof/>
          <w:color w:val="00000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49F68637" wp14:editId="157C7B82">
                <wp:simplePos x="0" y="0"/>
                <wp:positionH relativeFrom="column">
                  <wp:posOffset>5915976</wp:posOffset>
                </wp:positionH>
                <wp:positionV relativeFrom="paragraph">
                  <wp:posOffset>93980</wp:posOffset>
                </wp:positionV>
                <wp:extent cx="571500" cy="238125"/>
                <wp:effectExtent l="0" t="0" r="19050" b="28575"/>
                <wp:wrapSquare wrapText="bothSides"/>
                <wp:docPr id="9497618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9BA4" w14:textId="51DDA9E0" w:rsidR="003D089D" w:rsidRDefault="003D089D">
                            <w:r>
                              <w:t>Haïkus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68637" id="Zone de texte 2" o:spid="_x0000_s1030" type="#_x0000_t202" style="position:absolute;left:0;text-align:left;margin-left:465.8pt;margin-top:7.4pt;width:45pt;height:18.75pt;z-index:25218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">
                <v:textbox>
                  <w:txbxContent>
                    <w:p w14:paraId="5AE29BA4" w14:textId="51DDA9E0" w:rsidR="003D089D" w:rsidRDefault="003D089D">
                      <w:r>
                        <w:t>Haïkus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EFF1F8" w14:textId="3E0FA184" w:rsidR="00E3630C" w:rsidRPr="00450238" w:rsidRDefault="00E3630C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58447C53" w14:textId="7D04AE9B" w:rsidR="00E3630C" w:rsidRPr="00450238" w:rsidRDefault="003D089D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>
        <w:rPr>
          <w:rFonts w:ascii="Gill Sans MT" w:hAnsi="Gill Sans MT"/>
          <w:noProof/>
          <w:color w:val="000000"/>
          <w:shd w:val="clear" w:color="auto" w:fill="FFFFFF"/>
        </w:rPr>
        <w:drawing>
          <wp:anchor distT="0" distB="0" distL="114300" distR="114300" simplePos="0" relativeHeight="252189696" behindDoc="1" locked="0" layoutInCell="1" allowOverlap="1" wp14:anchorId="531BED0F" wp14:editId="479ABCD1">
            <wp:simplePos x="0" y="0"/>
            <wp:positionH relativeFrom="column">
              <wp:posOffset>5460365</wp:posOffset>
            </wp:positionH>
            <wp:positionV relativeFrom="paragraph">
              <wp:posOffset>119380</wp:posOffset>
            </wp:positionV>
            <wp:extent cx="1169003" cy="876808"/>
            <wp:effectExtent l="0" t="0" r="0" b="0"/>
            <wp:wrapNone/>
            <wp:docPr id="211892466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24666" name="Image 21189246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03" cy="876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9F8DC" w14:textId="000DBC95" w:rsidR="00E3630C" w:rsidRPr="00450238" w:rsidRDefault="00E3630C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22E1C961" w14:textId="050310C3" w:rsidR="00E3630C" w:rsidRPr="00450238" w:rsidRDefault="00E3630C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0D5E3B9A" w14:textId="0CA930B7" w:rsidR="00E3630C" w:rsidRPr="00450238" w:rsidRDefault="00E3630C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5AE9EDA6" w14:textId="16D25BD1" w:rsidR="00E3630C" w:rsidRPr="00450238" w:rsidRDefault="00E3630C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1DFC4AAE" w14:textId="57CBEBF8" w:rsidR="00C10411" w:rsidRPr="00450238" w:rsidRDefault="00C10411" w:rsidP="00C10411">
      <w:pPr>
        <w:spacing w:after="0" w:line="240" w:lineRule="auto"/>
        <w:jc w:val="both"/>
        <w:rPr>
          <w:rFonts w:ascii="Gill Sans MT" w:hAnsi="Gill Sans MT"/>
          <w:color w:val="000000"/>
        </w:rPr>
      </w:pPr>
    </w:p>
    <w:p w14:paraId="72C9ADA1" w14:textId="13916C18" w:rsidR="00C10411" w:rsidRPr="00450238" w:rsidRDefault="00881290" w:rsidP="00C10411">
      <w:pPr>
        <w:spacing w:after="0" w:line="240" w:lineRule="auto"/>
        <w:jc w:val="both"/>
        <w:rPr>
          <w:rFonts w:ascii="Gill Sans MT" w:hAnsi="Gill Sans MT"/>
          <w:color w:val="000000"/>
        </w:rPr>
      </w:pPr>
      <w:r>
        <w:rPr>
          <w:rFonts w:ascii="Gill Sans MT" w:hAnsi="Gill Sans MT"/>
          <w:noProof/>
          <w:color w:val="000000"/>
          <w:shd w:val="clear" w:color="auto" w:fill="FFFFFF"/>
        </w:rPr>
        <w:drawing>
          <wp:anchor distT="0" distB="0" distL="114300" distR="114300" simplePos="0" relativeHeight="252173312" behindDoc="1" locked="0" layoutInCell="1" allowOverlap="1" wp14:anchorId="50450060" wp14:editId="2BA45BA5">
            <wp:simplePos x="0" y="0"/>
            <wp:positionH relativeFrom="column">
              <wp:posOffset>4334345</wp:posOffset>
            </wp:positionH>
            <wp:positionV relativeFrom="paragraph">
              <wp:posOffset>128905</wp:posOffset>
            </wp:positionV>
            <wp:extent cx="200025" cy="214499"/>
            <wp:effectExtent l="19050" t="19050" r="9525" b="14605"/>
            <wp:wrapNone/>
            <wp:docPr id="159856863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68635" name="Image 159856863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93" t="40052" r="11647" b="3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449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A9C" w:rsidRPr="00450238">
        <w:rPr>
          <w:rFonts w:ascii="Gill Sans MT" w:hAnsi="Gill Sans MT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2057600" behindDoc="1" locked="0" layoutInCell="1" allowOverlap="1" wp14:anchorId="2D046DCD" wp14:editId="72C36B82">
                <wp:simplePos x="0" y="0"/>
                <wp:positionH relativeFrom="margin">
                  <wp:posOffset>66675</wp:posOffset>
                </wp:positionH>
                <wp:positionV relativeFrom="paragraph">
                  <wp:posOffset>24130</wp:posOffset>
                </wp:positionV>
                <wp:extent cx="6473825" cy="776605"/>
                <wp:effectExtent l="0" t="0" r="3175" b="4445"/>
                <wp:wrapNone/>
                <wp:docPr id="2134425712" name="Groupe 2134425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825" cy="776605"/>
                          <a:chOff x="61143" y="1762025"/>
                          <a:chExt cx="6629400" cy="1014469"/>
                        </a:xfrm>
                      </wpg:grpSpPr>
                      <pic:pic xmlns:pic="http://schemas.openxmlformats.org/drawingml/2006/picture">
                        <pic:nvPicPr>
                          <pic:cNvPr id="1236366052" name="Image 123636605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43" y="1791537"/>
                            <a:ext cx="6629400" cy="542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83066770" name="Zone de texte 683066770"/>
                        <wps:cNvSpPr txBox="1">
                          <a:spLocks noChangeArrowheads="1"/>
                        </wps:cNvSpPr>
                        <wps:spPr bwMode="auto">
                          <a:xfrm>
                            <a:off x="256831" y="1762025"/>
                            <a:ext cx="6385560" cy="101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BC448" w14:textId="23F48644" w:rsidR="00E00BB6" w:rsidRPr="00A21BC4" w:rsidRDefault="00C62BE6" w:rsidP="00E309CB">
                              <w:pPr>
                                <w:jc w:val="center"/>
                                <w:rPr>
                                  <w:rFonts w:ascii="Segoe UI Historic" w:hAnsi="Segoe UI Historic" w:cs="Segoe UI Histor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Repas du CCAS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046DCD" id="Groupe 2134425712" o:spid="_x0000_s1031" style="position:absolute;left:0;text-align:left;margin-left:5.25pt;margin-top:1.9pt;width:509.75pt;height:61.15pt;z-index:-251258880;mso-position-horizontal-relative:margin;mso-width-relative:margin;mso-height-relative:margin" coordorigin="611,17620" coordsize="66294,101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">
                <v:shape id="Image 1236366052" o:spid="_x0000_s1032" type="#_x0000_t75" style="position:absolute;left:611;top:17915;width:66294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">
                  <v:imagedata r:id="rId9" o:title=""/>
                </v:shape>
                <v:shape id="Zone de texte 683066770" o:spid="_x0000_s1033" type="#_x0000_t202" style="position:absolute;left:2568;top:17620;width:63855;height:10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" filled="f" stroked="f">
                  <v:textbox>
                    <w:txbxContent>
                      <w:p w14:paraId="051BC448" w14:textId="23F48644" w:rsidR="00E00BB6" w:rsidRPr="00A21BC4" w:rsidRDefault="00C62BE6" w:rsidP="00E309CB">
                        <w:pPr>
                          <w:jc w:val="center"/>
                          <w:rPr>
                            <w:rFonts w:ascii="Segoe UI Historic" w:hAnsi="Segoe UI Historic" w:cs="Segoe UI Histor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egoe UI Emoji" w:hAnsi="Segoe UI Emoji" w:cs="Segoe UI Emoj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Repas du CCAS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E16F113" w14:textId="680DDB26" w:rsidR="00C10411" w:rsidRPr="00450238" w:rsidRDefault="00C10411" w:rsidP="00C10411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3581BB33" w14:textId="08344BCD" w:rsidR="008D2C2D" w:rsidRPr="00450238" w:rsidRDefault="007742D6" w:rsidP="001A3C5B">
      <w:pPr>
        <w:spacing w:after="0" w:line="240" w:lineRule="auto"/>
        <w:ind w:left="142"/>
        <w:jc w:val="both"/>
        <w:rPr>
          <w:rFonts w:ascii="Gill Sans MT" w:hAnsi="Gill Sans MT"/>
          <w:noProof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Gill Sans MT" w:hAnsi="Gill Sans MT"/>
          <w:noProof/>
          <w:color w:val="000000"/>
          <w:sz w:val="52"/>
          <w:szCs w:val="52"/>
          <w:shd w:val="clear" w:color="auto" w:fill="FFFFFF"/>
        </w:rPr>
        <w:drawing>
          <wp:anchor distT="0" distB="0" distL="114300" distR="114300" simplePos="0" relativeHeight="252197888" behindDoc="1" locked="0" layoutInCell="1" allowOverlap="1" wp14:anchorId="242BFCF7" wp14:editId="6C5868AE">
            <wp:simplePos x="0" y="0"/>
            <wp:positionH relativeFrom="column">
              <wp:posOffset>4650176</wp:posOffset>
            </wp:positionH>
            <wp:positionV relativeFrom="paragraph">
              <wp:posOffset>94594</wp:posOffset>
            </wp:positionV>
            <wp:extent cx="1699888" cy="1259840"/>
            <wp:effectExtent l="152400" t="209550" r="148590" b="207010"/>
            <wp:wrapNone/>
            <wp:docPr id="60774919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49192" name="Image 60774919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89" b="7205"/>
                    <a:stretch>
                      <a:fillRect/>
                    </a:stretch>
                  </pic:blipFill>
                  <pic:spPr bwMode="auto">
                    <a:xfrm rot="923476">
                      <a:off x="0" y="0"/>
                      <a:ext cx="1701417" cy="126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noProof/>
          <w:color w:val="000000"/>
          <w:sz w:val="52"/>
          <w:szCs w:val="52"/>
          <w:shd w:val="clear" w:color="auto" w:fill="FFFFFF"/>
        </w:rPr>
        <w:drawing>
          <wp:anchor distT="0" distB="0" distL="114300" distR="114300" simplePos="0" relativeHeight="252190720" behindDoc="1" locked="0" layoutInCell="1" allowOverlap="1" wp14:anchorId="5B2BA128" wp14:editId="1EFA153F">
            <wp:simplePos x="0" y="0"/>
            <wp:positionH relativeFrom="column">
              <wp:posOffset>167955</wp:posOffset>
            </wp:positionH>
            <wp:positionV relativeFrom="paragraph">
              <wp:posOffset>19117</wp:posOffset>
            </wp:positionV>
            <wp:extent cx="940514" cy="1517474"/>
            <wp:effectExtent l="152400" t="76200" r="126365" b="83185"/>
            <wp:wrapNone/>
            <wp:docPr id="345146325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46325" name="Image 34514632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" b="6014"/>
                    <a:stretch>
                      <a:fillRect/>
                    </a:stretch>
                  </pic:blipFill>
                  <pic:spPr bwMode="auto">
                    <a:xfrm rot="20951982">
                      <a:off x="0" y="0"/>
                      <a:ext cx="941213" cy="151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238">
        <w:rPr>
          <w:rFonts w:ascii="Gill Sans MT" w:hAnsi="Gill Sans MT"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54D8190" wp14:editId="595E3CD1">
                <wp:simplePos x="0" y="0"/>
                <wp:positionH relativeFrom="column">
                  <wp:posOffset>1095375</wp:posOffset>
                </wp:positionH>
                <wp:positionV relativeFrom="paragraph">
                  <wp:posOffset>156845</wp:posOffset>
                </wp:positionV>
                <wp:extent cx="3467100" cy="1295400"/>
                <wp:effectExtent l="0" t="0" r="19050" b="19050"/>
                <wp:wrapNone/>
                <wp:docPr id="768005699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295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13873D1" w14:textId="693A5B80" w:rsidR="009B7C97" w:rsidRDefault="00C62BE6" w:rsidP="007742D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Le repas annuel du CCAS a eu lieu le dimanche 24 mai. Cette année, il s’est déroulé sous les couleurs des années 70, avec une animation de </w:t>
                            </w:r>
                            <w:r w:rsidR="00746ECE">
                              <w:t xml:space="preserve">« </w:t>
                            </w:r>
                            <w:r>
                              <w:t>Pierre-Luc et Véronique</w:t>
                            </w:r>
                            <w:r w:rsidR="00746ECE">
                              <w:t> »</w:t>
                            </w:r>
                            <w:r>
                              <w:t xml:space="preserve">, qui ont entrainé les convives sur la piste de danse au son des chansons disco et funky. Nous remercions tous les membres du CCAS, et </w:t>
                            </w:r>
                            <w:r w:rsidR="007742D6">
                              <w:t>nos artisans locaux qui nous ont élaborés un délicieux repas très apprécié.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D8190" id="_x0000_s1034" type="#_x0000_t202" style="position:absolute;left:0;text-align:left;margin-left:86.25pt;margin-top:12.35pt;width:273pt;height:102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" fillcolor="#fbe4d5 [661]" strokecolor="#c45911 [2405]" strokeweight=".5pt">
                <v:textbox>
                  <w:txbxContent>
                    <w:p w14:paraId="213873D1" w14:textId="693A5B80" w:rsidR="009B7C97" w:rsidRDefault="00C62BE6" w:rsidP="007742D6">
                      <w:pPr>
                        <w:spacing w:after="0" w:line="240" w:lineRule="auto"/>
                        <w:jc w:val="center"/>
                      </w:pPr>
                      <w:r>
                        <w:t xml:space="preserve">Le repas annuel du CCAS a eu lieu le dimanche 24 mai. Cette année, il s’est déroulé sous les couleurs des années 70, avec une animation de </w:t>
                      </w:r>
                      <w:r w:rsidR="00746ECE">
                        <w:t xml:space="preserve">« </w:t>
                      </w:r>
                      <w:r>
                        <w:t>Pierre-Luc et Véronique</w:t>
                      </w:r>
                      <w:r w:rsidR="00746ECE">
                        <w:t> »</w:t>
                      </w:r>
                      <w:r>
                        <w:t xml:space="preserve">, qui ont entrainé les convives sur la piste de danse au son des chansons disco et funky. Nous remercions tous les membres du CCAS, et </w:t>
                      </w:r>
                      <w:r w:rsidR="007742D6">
                        <w:t>nos artisans locaux qui nous ont élaborés un délicieux repas très apprécié.</w:t>
                      </w:r>
                    </w:p>
                  </w:txbxContent>
                </v:textbox>
              </v:shape>
            </w:pict>
          </mc:Fallback>
        </mc:AlternateContent>
      </w:r>
    </w:p>
    <w:p w14:paraId="4B39E02C" w14:textId="472457E0" w:rsidR="008D2C2D" w:rsidRPr="00450238" w:rsidRDefault="008D2C2D" w:rsidP="001A3C5B">
      <w:pPr>
        <w:spacing w:after="0" w:line="240" w:lineRule="auto"/>
        <w:ind w:left="142"/>
        <w:jc w:val="both"/>
        <w:rPr>
          <w:rFonts w:ascii="Gill Sans MT" w:hAnsi="Gill Sans MT"/>
          <w:noProof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7AF12D31" w14:textId="5F2B7CA0" w:rsidR="00E3630C" w:rsidRPr="00450238" w:rsidRDefault="00A81168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 w:rsidRPr="00450238">
        <w:rPr>
          <w:rFonts w:ascii="Gill Sans MT" w:hAnsi="Gill Sans MT"/>
          <w:noProof/>
          <w:color w:val="000000"/>
          <w:shd w:val="clear" w:color="auto" w:fill="FFFFFF"/>
          <w:lang w:eastAsia="fr-FR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0BB39A67" wp14:editId="4A85CB02">
                <wp:simplePos x="0" y="0"/>
                <wp:positionH relativeFrom="leftMargin">
                  <wp:posOffset>-4131950</wp:posOffset>
                </wp:positionH>
                <wp:positionV relativeFrom="paragraph">
                  <wp:posOffset>378143</wp:posOffset>
                </wp:positionV>
                <wp:extent cx="8938895" cy="562844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938895" cy="562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D1398" w14:textId="19B68093" w:rsidR="00CB3C4B" w:rsidRPr="00BD199A" w:rsidRDefault="00A81168" w:rsidP="00341408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D199A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Retour en images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9A67" id="_x0000_s1035" type="#_x0000_t202" style="position:absolute;left:0;text-align:left;margin-left:-325.35pt;margin-top:29.8pt;width:703.85pt;height:44.3pt;rotation:-90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" filled="f" stroked="f">
                <v:textbox>
                  <w:txbxContent>
                    <w:p w14:paraId="769D1398" w14:textId="19B68093" w:rsidR="00CB3C4B" w:rsidRPr="00BD199A" w:rsidRDefault="00A81168" w:rsidP="00341408">
                      <w:pPr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D199A">
                        <w:rPr>
                          <w:rFonts w:ascii="Segoe UI Semibold" w:hAnsi="Segoe UI Semibold" w:cs="Segoe UI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Retour en images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EB9FC5" w14:textId="6C843FAA" w:rsidR="00C10411" w:rsidRPr="00450238" w:rsidRDefault="00C10411" w:rsidP="00C10411">
      <w:pPr>
        <w:spacing w:after="0" w:line="240" w:lineRule="auto"/>
        <w:jc w:val="both"/>
        <w:rPr>
          <w:rFonts w:ascii="Gill Sans MT" w:hAnsi="Gill Sans MT"/>
          <w:color w:val="000000"/>
        </w:rPr>
      </w:pPr>
    </w:p>
    <w:p w14:paraId="7BCB823C" w14:textId="3DF8C58E" w:rsidR="00D27101" w:rsidRPr="00450238" w:rsidRDefault="00D27101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58FE4280" w14:textId="0F7A8736" w:rsidR="00494CF3" w:rsidRPr="00450238" w:rsidRDefault="00A81168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 w:rsidRPr="00450238">
        <w:rPr>
          <w:rFonts w:ascii="Gill Sans MT" w:hAnsi="Gill Sans M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401D3077" wp14:editId="5F6553F5">
                <wp:simplePos x="0" y="0"/>
                <wp:positionH relativeFrom="page">
                  <wp:posOffset>-4245288</wp:posOffset>
                </wp:positionH>
                <wp:positionV relativeFrom="paragraph">
                  <wp:posOffset>433705</wp:posOffset>
                </wp:positionV>
                <wp:extent cx="8943340" cy="588618"/>
                <wp:effectExtent l="5715" t="0" r="15875" b="15875"/>
                <wp:wrapNone/>
                <wp:docPr id="20" name="Rectangle : avec coins arrondis en diagona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8943340" cy="588618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BB18DC" w14:textId="6098910B" w:rsidR="002C2465" w:rsidRPr="005B664E" w:rsidRDefault="002C2465" w:rsidP="00EE5E9F">
                            <w:pPr>
                              <w:rPr>
                                <w:rFonts w:ascii="Gabriola" w:hAnsi="Gabriola"/>
                                <w:color w:val="8EAADB" w:themeColor="accent1" w:themeTint="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D3077" id="Rectangle : avec coins arrondis en diagonale 20" o:spid="_x0000_s1036" style="position:absolute;left:0;text-align:left;margin-left:-334.25pt;margin-top:34.15pt;width:704.2pt;height:46.35pt;rotation:-90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943340,5886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" adj="-11796480,,5400" path="m98105,l8943340,r,l8943340,490513v,54182,-43923,98105,-98105,98105l,588618r,l,98105c,43923,43923,,98105,xe" fillcolor="#4472c4 [3204]" strokecolor="#2f528f" strokeweight="1pt">
                <v:stroke joinstyle="miter"/>
                <v:formulas/>
                <v:path arrowok="t" o:connecttype="custom" o:connectlocs="98105,0;8943340,0;8943340,0;8943340,490513;8845235,588618;0,588618;0,588618;0,98105;98105,0" o:connectangles="0,0,0,0,0,0,0,0,0" textboxrect="0,0,8943340,588618"/>
                <v:textbox>
                  <w:txbxContent>
                    <w:p w14:paraId="25BB18DC" w14:textId="6098910B" w:rsidR="002C2465" w:rsidRPr="005B664E" w:rsidRDefault="002C2465" w:rsidP="00EE5E9F">
                      <w:pPr>
                        <w:rPr>
                          <w:rFonts w:ascii="Gabriola" w:hAnsi="Gabriola"/>
                          <w:color w:val="8EAADB" w:themeColor="accent1" w:themeTint="99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5E100E" w14:textId="34477B1F" w:rsidR="002E7646" w:rsidRPr="00450238" w:rsidRDefault="002E7646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2B4AFDC6" w14:textId="337012A5" w:rsidR="00494CF3" w:rsidRPr="00450238" w:rsidRDefault="00494CF3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2081D470" w14:textId="64DDE8F0" w:rsidR="00E47F0C" w:rsidRPr="00450238" w:rsidRDefault="00E47F0C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61DDEED5" w14:textId="47116151" w:rsidR="00E47F0C" w:rsidRPr="00450238" w:rsidRDefault="00F01A9C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 w:rsidRPr="00450238">
        <w:rPr>
          <w:rFonts w:ascii="Gill Sans MT" w:hAnsi="Gill Sans MT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2139520" behindDoc="1" locked="0" layoutInCell="1" allowOverlap="1" wp14:anchorId="53F062DB" wp14:editId="38E9B1F4">
                <wp:simplePos x="0" y="0"/>
                <wp:positionH relativeFrom="margin">
                  <wp:posOffset>66675</wp:posOffset>
                </wp:positionH>
                <wp:positionV relativeFrom="paragraph">
                  <wp:posOffset>60960</wp:posOffset>
                </wp:positionV>
                <wp:extent cx="6473825" cy="776605"/>
                <wp:effectExtent l="0" t="0" r="3175" b="4445"/>
                <wp:wrapNone/>
                <wp:docPr id="1230516098" name="Groupe 1230516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825" cy="776605"/>
                          <a:chOff x="61143" y="1749585"/>
                          <a:chExt cx="6629400" cy="1014469"/>
                        </a:xfrm>
                      </wpg:grpSpPr>
                      <pic:pic xmlns:pic="http://schemas.openxmlformats.org/drawingml/2006/picture">
                        <pic:nvPicPr>
                          <pic:cNvPr id="1303819659" name="Image 130381965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43" y="1791537"/>
                            <a:ext cx="6629400" cy="54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652261" name="Zone de texte 6265226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93" y="1749585"/>
                            <a:ext cx="6385560" cy="101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D8917" w14:textId="3C687759" w:rsidR="00B220B7" w:rsidRPr="00C93BA9" w:rsidRDefault="007742D6" w:rsidP="00B220B7">
                              <w:pPr>
                                <w:jc w:val="center"/>
                                <w:rPr>
                                  <w:rFonts w:ascii="Segoe UI Emoji" w:hAnsi="Segoe UI Emoji" w:cs="Segoe UI Histor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egoe UI Emoji" w:hAnsi="Segoe UI Emoji" w:cs="Segoe UI Histor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🚧</w:t>
                              </w:r>
                              <w:r>
                                <w:rPr>
                                  <w:rFonts w:ascii="Segoe UI Historic" w:hAnsi="Segoe UI Historic" w:cs="Segoe UI Histor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C93BA9">
                                <w:rPr>
                                  <w:rFonts w:ascii="Segoe UI Historic" w:hAnsi="Segoe UI Historic" w:cs="Segoe UI Histor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Travaux</w:t>
                              </w:r>
                              <w:r>
                                <w:rPr>
                                  <w:rFonts w:ascii="Segoe UI Historic" w:hAnsi="Segoe UI Historic" w:cs="Segoe UI Histor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Emoji" w:hAnsi="Segoe UI Emoji" w:cs="Segoe UI Histor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🚧</w:t>
                              </w:r>
                              <w:r w:rsidR="00C93BA9">
                                <w:rPr>
                                  <w:rFonts w:ascii="Segoe UI Historic" w:hAnsi="Segoe UI Historic" w:cs="Segoe UI Histor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062DB" id="Groupe 1230516098" o:spid="_x0000_s1037" style="position:absolute;left:0;text-align:left;margin-left:5.25pt;margin-top:4.8pt;width:509.75pt;height:61.15pt;z-index:-251176960;mso-position-horizontal-relative:margin;mso-width-relative:margin;mso-height-relative:margin" coordorigin="611,17495" coordsize="66294,101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">
                <v:shape id="Image 1303819659" o:spid="_x0000_s1038" type="#_x0000_t75" style="position:absolute;left:611;top:17915;width:66294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">
                  <v:imagedata r:id="rId9" o:title=""/>
                </v:shape>
                <v:shape id="Zone de texte 62652261" o:spid="_x0000_s1039" type="#_x0000_t202" style="position:absolute;left:2860;top:17495;width:63856;height:10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" filled="f" stroked="f">
                  <v:textbox>
                    <w:txbxContent>
                      <w:p w14:paraId="32BD8917" w14:textId="3C687759" w:rsidR="00B220B7" w:rsidRPr="00C93BA9" w:rsidRDefault="007742D6" w:rsidP="00B220B7">
                        <w:pPr>
                          <w:jc w:val="center"/>
                          <w:rPr>
                            <w:rFonts w:ascii="Segoe UI Emoji" w:hAnsi="Segoe UI Emoji" w:cs="Segoe UI Histor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egoe UI Emoji" w:hAnsi="Segoe UI Emoji" w:cs="Segoe UI Histor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🚧</w:t>
                        </w:r>
                        <w:r>
                          <w:rPr>
                            <w:rFonts w:ascii="Segoe UI Historic" w:hAnsi="Segoe UI Historic" w:cs="Segoe UI Histor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="00C93BA9">
                          <w:rPr>
                            <w:rFonts w:ascii="Segoe UI Historic" w:hAnsi="Segoe UI Historic" w:cs="Segoe UI Histor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Travaux</w:t>
                        </w:r>
                        <w:r>
                          <w:rPr>
                            <w:rFonts w:ascii="Segoe UI Historic" w:hAnsi="Segoe UI Historic" w:cs="Segoe UI Histor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Segoe UI Emoji" w:hAnsi="Segoe UI Emoji" w:cs="Segoe UI Histor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🚧</w:t>
                        </w:r>
                        <w:r w:rsidR="00C93BA9">
                          <w:rPr>
                            <w:rFonts w:ascii="Segoe UI Historic" w:hAnsi="Segoe UI Historic" w:cs="Segoe UI Histor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327B285" w14:textId="6E4BC5D4" w:rsidR="00E47F0C" w:rsidRPr="00450238" w:rsidRDefault="00E47F0C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4DDAF0B0" w14:textId="5CD32C27" w:rsidR="00E47F0C" w:rsidRPr="00450238" w:rsidRDefault="00E47F0C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21DF4779" w14:textId="48EBF436" w:rsidR="00E47F0C" w:rsidRPr="00450238" w:rsidRDefault="003F4F42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 w:rsidRPr="00450238">
        <w:rPr>
          <w:rFonts w:ascii="Gill Sans MT" w:hAnsi="Gill Sans MT"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E78A291" wp14:editId="39B8D7F8">
                <wp:simplePos x="0" y="0"/>
                <wp:positionH relativeFrom="margin">
                  <wp:posOffset>38100</wp:posOffset>
                </wp:positionH>
                <wp:positionV relativeFrom="paragraph">
                  <wp:posOffset>22860</wp:posOffset>
                </wp:positionV>
                <wp:extent cx="6521450" cy="1095375"/>
                <wp:effectExtent l="0" t="0" r="12700" b="28575"/>
                <wp:wrapNone/>
                <wp:docPr id="84400660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0" cy="1095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0C2FBFA" w14:textId="3223DE0E" w:rsidR="00C93BA9" w:rsidRPr="00617D48" w:rsidRDefault="00617D48" w:rsidP="00900A9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17D48">
                              <w:rPr>
                                <w:b/>
                                <w:bCs/>
                                <w:u w:val="single"/>
                              </w:rPr>
                              <w:t xml:space="preserve">Hameau de la </w:t>
                            </w:r>
                            <w:r w:rsidR="00C93BA9" w:rsidRPr="00617D48">
                              <w:rPr>
                                <w:b/>
                                <w:bCs/>
                                <w:u w:val="single"/>
                              </w:rPr>
                              <w:t>Perrine</w:t>
                            </w:r>
                          </w:p>
                          <w:p w14:paraId="1B40DC9E" w14:textId="77777777" w:rsidR="00617D48" w:rsidRPr="00900A94" w:rsidRDefault="00617D48" w:rsidP="00900A94">
                            <w:pPr>
                              <w:spacing w:after="0" w:line="240" w:lineRule="auto"/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74FC923" w14:textId="6DA98689" w:rsidR="00DD1F4E" w:rsidRDefault="00DD1F4E" w:rsidP="00900A94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Les travaux </w:t>
                            </w:r>
                            <w:r w:rsidR="00514DF8">
                              <w:t>de réseau d’eaux usées</w:t>
                            </w:r>
                            <w:r>
                              <w:t xml:space="preserve"> se terminent, et </w:t>
                            </w:r>
                            <w:r w:rsidR="00514DF8">
                              <w:t>la réfection des tranchées se fera</w:t>
                            </w:r>
                            <w:r>
                              <w:t xml:space="preserve"> début juin.</w:t>
                            </w:r>
                          </w:p>
                          <w:p w14:paraId="5EF34193" w14:textId="024C1111" w:rsidR="00DD1F4E" w:rsidRDefault="00DD1F4E" w:rsidP="00900A94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Un cheminement piétonnier sécurisé va être </w:t>
                            </w:r>
                            <w:r w:rsidR="00514DF8">
                              <w:t>réalisé</w:t>
                            </w:r>
                            <w:r>
                              <w:t xml:space="preserve"> à l’entrée du hameau, côté Bonneville</w:t>
                            </w:r>
                            <w:r w:rsidR="003F4F42">
                              <w:t xml:space="preserve"> pour rejoindre les arrêts de bus.</w:t>
                            </w:r>
                          </w:p>
                          <w:p w14:paraId="52E32C66" w14:textId="6748486D" w:rsidR="00DD1F4E" w:rsidRDefault="00514DF8" w:rsidP="00900A94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L’aménagement du secteur se poursuivra avec les travaux de sécurisation du carrefour.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8A291" id="_x0000_s1040" type="#_x0000_t202" style="position:absolute;left:0;text-align:left;margin-left:3pt;margin-top:1.8pt;width:513.5pt;height:86.25pt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" fillcolor="#ffe599 [1303]" strokecolor="black [3213]" strokeweight=".5pt">
                <v:textbox>
                  <w:txbxContent>
                    <w:p w14:paraId="00C2FBFA" w14:textId="3223DE0E" w:rsidR="00C93BA9" w:rsidRPr="00617D48" w:rsidRDefault="00617D48" w:rsidP="00900A9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617D48">
                        <w:rPr>
                          <w:b/>
                          <w:bCs/>
                          <w:u w:val="single"/>
                        </w:rPr>
                        <w:t xml:space="preserve">Hameau de la </w:t>
                      </w:r>
                      <w:r w:rsidR="00C93BA9" w:rsidRPr="00617D48">
                        <w:rPr>
                          <w:b/>
                          <w:bCs/>
                          <w:u w:val="single"/>
                        </w:rPr>
                        <w:t>Perrine</w:t>
                      </w:r>
                    </w:p>
                    <w:p w14:paraId="1B40DC9E" w14:textId="77777777" w:rsidR="00617D48" w:rsidRPr="00900A94" w:rsidRDefault="00617D48" w:rsidP="00900A94">
                      <w:pPr>
                        <w:spacing w:after="0" w:line="240" w:lineRule="auto"/>
                        <w:jc w:val="both"/>
                        <w:rPr>
                          <w:sz w:val="12"/>
                          <w:szCs w:val="12"/>
                        </w:rPr>
                      </w:pPr>
                    </w:p>
                    <w:p w14:paraId="074FC923" w14:textId="6DA98689" w:rsidR="00DD1F4E" w:rsidRDefault="00DD1F4E" w:rsidP="00900A94">
                      <w:pPr>
                        <w:spacing w:after="0" w:line="240" w:lineRule="auto"/>
                        <w:jc w:val="both"/>
                      </w:pPr>
                      <w:r>
                        <w:t xml:space="preserve">Les travaux </w:t>
                      </w:r>
                      <w:r w:rsidR="00514DF8">
                        <w:t>de réseau d’eaux usées</w:t>
                      </w:r>
                      <w:r>
                        <w:t xml:space="preserve"> se terminent, et </w:t>
                      </w:r>
                      <w:r w:rsidR="00514DF8">
                        <w:t>la réfection des tranchées se fera</w:t>
                      </w:r>
                      <w:r>
                        <w:t xml:space="preserve"> début juin.</w:t>
                      </w:r>
                    </w:p>
                    <w:p w14:paraId="5EF34193" w14:textId="024C1111" w:rsidR="00DD1F4E" w:rsidRDefault="00DD1F4E" w:rsidP="00900A94">
                      <w:pPr>
                        <w:spacing w:after="0" w:line="240" w:lineRule="auto"/>
                        <w:jc w:val="both"/>
                      </w:pPr>
                      <w:r>
                        <w:t xml:space="preserve">Un cheminement piétonnier sécurisé va être </w:t>
                      </w:r>
                      <w:r w:rsidR="00514DF8">
                        <w:t>réalisé</w:t>
                      </w:r>
                      <w:r>
                        <w:t xml:space="preserve"> à l’entrée du hameau, côté Bonneville</w:t>
                      </w:r>
                      <w:r w:rsidR="003F4F42">
                        <w:t xml:space="preserve"> pour rejoindre les arrêts de bus.</w:t>
                      </w:r>
                    </w:p>
                    <w:p w14:paraId="52E32C66" w14:textId="6748486D" w:rsidR="00DD1F4E" w:rsidRDefault="00514DF8" w:rsidP="00900A94">
                      <w:pPr>
                        <w:spacing w:after="0" w:line="240" w:lineRule="auto"/>
                        <w:jc w:val="both"/>
                      </w:pPr>
                      <w:r>
                        <w:t>L’aménagement du secteur se poursuivra avec les travaux de sécurisation du carrefour.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CE900" w14:textId="4591F2D0" w:rsidR="00E47F0C" w:rsidRPr="00450238" w:rsidRDefault="00E47F0C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6D79BEB3" w14:textId="3E5C8BA5" w:rsidR="00D27101" w:rsidRPr="00450238" w:rsidRDefault="00D27101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6DC85A56" w14:textId="47C93F6D" w:rsidR="00F75047" w:rsidRPr="00450238" w:rsidRDefault="00F75047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79796C9E" w14:textId="4C040AE1" w:rsidR="00D27101" w:rsidRPr="00450238" w:rsidRDefault="00D27101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64CA5705" w14:textId="28ECDDED" w:rsidR="00D167F8" w:rsidRPr="00450238" w:rsidRDefault="00D167F8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647B04F5" w14:textId="19EE1279" w:rsidR="00D167F8" w:rsidRPr="00450238" w:rsidRDefault="00E04449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>
        <w:rPr>
          <w:rFonts w:ascii="Gill Sans MT" w:hAnsi="Gill Sans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2194303" behindDoc="0" locked="0" layoutInCell="1" allowOverlap="1" wp14:anchorId="7EC46659" wp14:editId="164D3530">
                <wp:simplePos x="0" y="0"/>
                <wp:positionH relativeFrom="margin">
                  <wp:posOffset>3523615</wp:posOffset>
                </wp:positionH>
                <wp:positionV relativeFrom="paragraph">
                  <wp:posOffset>136525</wp:posOffset>
                </wp:positionV>
                <wp:extent cx="3038475" cy="866775"/>
                <wp:effectExtent l="0" t="0" r="28575" b="28575"/>
                <wp:wrapNone/>
                <wp:docPr id="933527278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866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958C3A" w14:textId="332EA267" w:rsidR="004848FD" w:rsidRDefault="004848FD" w:rsidP="00617D4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17D48">
                              <w:rPr>
                                <w:b/>
                                <w:bCs/>
                                <w:u w:val="single"/>
                              </w:rPr>
                              <w:t>Ancienne poste</w:t>
                            </w:r>
                          </w:p>
                          <w:p w14:paraId="56B63120" w14:textId="77777777" w:rsidR="00617D48" w:rsidRPr="00900A94" w:rsidRDefault="00617D48" w:rsidP="00617D4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54262D0F" w14:textId="7397178F" w:rsidR="004848FD" w:rsidRDefault="00CF2B2D" w:rsidP="00617D4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En attendant les aménagements intérieurs se poursuivent</w:t>
                            </w:r>
                            <w:r w:rsidR="00651BB3">
                              <w:t>,</w:t>
                            </w:r>
                            <w:r>
                              <w:t xml:space="preserve"> et la dernière phase verra les finitions de façades.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6659" id="Zone de texte 33" o:spid="_x0000_s1041" type="#_x0000_t202" style="position:absolute;left:0;text-align:left;margin-left:277.45pt;margin-top:10.75pt;width:239.25pt;height:68.25pt;z-index:252194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" fillcolor="#f4b083 [1941]" strokeweight=".5pt">
                <v:textbox>
                  <w:txbxContent>
                    <w:p w14:paraId="69958C3A" w14:textId="332EA267" w:rsidR="004848FD" w:rsidRDefault="004848FD" w:rsidP="00617D4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617D48">
                        <w:rPr>
                          <w:b/>
                          <w:bCs/>
                          <w:u w:val="single"/>
                        </w:rPr>
                        <w:t>Ancienne poste</w:t>
                      </w:r>
                    </w:p>
                    <w:p w14:paraId="56B63120" w14:textId="77777777" w:rsidR="00617D48" w:rsidRPr="00900A94" w:rsidRDefault="00617D48" w:rsidP="00617D4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</w:p>
                    <w:p w14:paraId="54262D0F" w14:textId="7397178F" w:rsidR="004848FD" w:rsidRDefault="00CF2B2D" w:rsidP="00617D48">
                      <w:pPr>
                        <w:spacing w:after="0" w:line="240" w:lineRule="auto"/>
                        <w:jc w:val="center"/>
                      </w:pPr>
                      <w:r>
                        <w:t>En attendant les aménagements intérieurs se poursuivent</w:t>
                      </w:r>
                      <w:r w:rsidR="00651BB3">
                        <w:t>,</w:t>
                      </w:r>
                      <w:r>
                        <w:t xml:space="preserve"> et la dernière phase verra les finitions de façades.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4F031" w14:textId="5D47607B" w:rsidR="00D27101" w:rsidRPr="00450238" w:rsidRDefault="00083911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>
        <w:rPr>
          <w:rFonts w:ascii="Gill Sans MT" w:hAnsi="Gill Sans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6CF72A2C" wp14:editId="0E78A620">
                <wp:simplePos x="0" y="0"/>
                <wp:positionH relativeFrom="page">
                  <wp:posOffset>228600</wp:posOffset>
                </wp:positionH>
                <wp:positionV relativeFrom="paragraph">
                  <wp:posOffset>151765</wp:posOffset>
                </wp:positionV>
                <wp:extent cx="3478530" cy="1384781"/>
                <wp:effectExtent l="114300" t="304800" r="102870" b="292100"/>
                <wp:wrapNone/>
                <wp:docPr id="720643267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1197">
                          <a:off x="0" y="0"/>
                          <a:ext cx="3478530" cy="138478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FA3C3" w14:textId="27611C75" w:rsidR="00DD1F4E" w:rsidRPr="00617D48" w:rsidRDefault="00832DF1" w:rsidP="00DD1F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Cœur de village</w:t>
                            </w:r>
                          </w:p>
                          <w:p w14:paraId="4FFDBD70" w14:textId="77777777" w:rsidR="00617D48" w:rsidRPr="00900A94" w:rsidRDefault="00617D48" w:rsidP="00DD1F4E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67F00C6" w14:textId="77777777" w:rsidR="00B37D44" w:rsidRPr="00B37D44" w:rsidRDefault="00B37D44" w:rsidP="00B37D44">
                            <w:r w:rsidRPr="00B37D44">
                              <w:t>Les terrassements autour de la placette sont achevés ; les bordures en cours posent déjà les volumes et l’espace dédié aux mobilités douces.</w:t>
                            </w:r>
                          </w:p>
                          <w:p w14:paraId="2D7303AF" w14:textId="46DF1106" w:rsidR="00DD1F4E" w:rsidRDefault="00CF2B2D" w:rsidP="00832DF1">
                            <w:r>
                              <w:t>En parallèle, les travaux démarrent Route de la Mairie : une déviation est mise en place par le Lycée Agricole.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72A2C" id="Zone de texte 32" o:spid="_x0000_s1042" type="#_x0000_t202" style="position:absolute;left:0;text-align:left;margin-left:18pt;margin-top:11.95pt;width:273.9pt;height:109.05pt;rotation:-632207fd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" fillcolor="#c5e0b3 [1305]" strokeweight=".5pt">
                <v:textbox>
                  <w:txbxContent>
                    <w:p w14:paraId="5C6FA3C3" w14:textId="27611C75" w:rsidR="00DD1F4E" w:rsidRPr="00617D48" w:rsidRDefault="00832DF1" w:rsidP="00DD1F4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Cœur de village</w:t>
                      </w:r>
                    </w:p>
                    <w:p w14:paraId="4FFDBD70" w14:textId="77777777" w:rsidR="00617D48" w:rsidRPr="00900A94" w:rsidRDefault="00617D48" w:rsidP="00DD1F4E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167F00C6" w14:textId="77777777" w:rsidR="00B37D44" w:rsidRPr="00B37D44" w:rsidRDefault="00B37D44" w:rsidP="00B37D44">
                      <w:r w:rsidRPr="00B37D44">
                        <w:t>Les terrassements autour de la placette sont achevés ; les bordures en cours posent déjà les volumes et l’espace dédié aux mobilités douces.</w:t>
                      </w:r>
                    </w:p>
                    <w:p w14:paraId="2D7303AF" w14:textId="46DF1106" w:rsidR="00DD1F4E" w:rsidRDefault="00CF2B2D" w:rsidP="00832DF1">
                      <w:r>
                        <w:t>En parallèle, les travaux démarrent Route de la Mairie : une déviation est mise en place par le Lycée Agricole.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ADAAB0" w14:textId="299A6AF5" w:rsidR="00A51E30" w:rsidRPr="00450238" w:rsidRDefault="00A51E30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44DEA35F" w14:textId="6F034208" w:rsidR="00A51E30" w:rsidRPr="00450238" w:rsidRDefault="00A51E30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3500AF21" w14:textId="4FB9C8D8" w:rsidR="00357BA5" w:rsidRPr="00AD3E0A" w:rsidRDefault="00357BA5" w:rsidP="001A3C5B">
      <w:pPr>
        <w:spacing w:after="0" w:line="240" w:lineRule="auto"/>
        <w:ind w:left="142"/>
        <w:jc w:val="both"/>
        <w:rPr>
          <w:rFonts w:ascii="Gill Sans MT" w:hAnsi="Gill Sans MT"/>
          <w:noProof/>
          <w:vanish/>
          <w:color w:val="000000"/>
          <w:shd w:val="clear" w:color="auto" w:fill="FFFFFF"/>
          <w:specVanish/>
        </w:rPr>
      </w:pPr>
    </w:p>
    <w:p w14:paraId="45DAAD2B" w14:textId="1DDDBC09" w:rsidR="00357BA5" w:rsidRPr="00450238" w:rsidRDefault="00AD3E0A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>
        <w:rPr>
          <w:rFonts w:ascii="Gill Sans MT" w:hAnsi="Gill Sans MT"/>
          <w:noProof/>
          <w:color w:val="000000"/>
          <w:shd w:val="clear" w:color="auto" w:fill="FFFFFF"/>
        </w:rPr>
        <w:t xml:space="preserve"> </w:t>
      </w:r>
    </w:p>
    <w:p w14:paraId="4CE43BFB" w14:textId="7A7A6DFF" w:rsidR="008F4CF9" w:rsidRPr="00450238" w:rsidRDefault="00E04449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>
        <w:rPr>
          <w:rFonts w:ascii="Gill Sans MT" w:hAnsi="Gill Sans MT"/>
          <w:noProof/>
          <w:color w:val="000000"/>
          <w:shd w:val="clear" w:color="auto" w:fill="FFFFFF"/>
        </w:rPr>
        <w:drawing>
          <wp:anchor distT="0" distB="0" distL="114300" distR="114300" simplePos="0" relativeHeight="252198912" behindDoc="0" locked="0" layoutInCell="1" allowOverlap="1" wp14:anchorId="6A5762B3" wp14:editId="3516A2F9">
            <wp:simplePos x="0" y="0"/>
            <wp:positionH relativeFrom="column">
              <wp:posOffset>3133725</wp:posOffset>
            </wp:positionH>
            <wp:positionV relativeFrom="paragraph">
              <wp:posOffset>154940</wp:posOffset>
            </wp:positionV>
            <wp:extent cx="1672692" cy="806450"/>
            <wp:effectExtent l="0" t="0" r="3810" b="0"/>
            <wp:wrapNone/>
            <wp:docPr id="104249344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93446" name="Image 104249344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692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9C555" w14:textId="04B04CAE" w:rsidR="008F4CF9" w:rsidRPr="00450238" w:rsidRDefault="00E04449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>
        <w:rPr>
          <w:rFonts w:ascii="Gill Sans MT" w:hAnsi="Gill Sans MT"/>
          <w:noProof/>
          <w:color w:val="000000"/>
          <w:shd w:val="clear" w:color="auto" w:fill="FFFFFF"/>
        </w:rPr>
        <w:drawing>
          <wp:anchor distT="0" distB="0" distL="114300" distR="114300" simplePos="0" relativeHeight="252199936" behindDoc="1" locked="0" layoutInCell="1" allowOverlap="1" wp14:anchorId="4E98F553" wp14:editId="03A60A9F">
            <wp:simplePos x="0" y="0"/>
            <wp:positionH relativeFrom="column">
              <wp:posOffset>5133975</wp:posOffset>
            </wp:positionH>
            <wp:positionV relativeFrom="paragraph">
              <wp:posOffset>36415</wp:posOffset>
            </wp:positionV>
            <wp:extent cx="1485900" cy="878619"/>
            <wp:effectExtent l="0" t="0" r="0" b="0"/>
            <wp:wrapNone/>
            <wp:docPr id="186047242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72426" name="Image 186047242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18152" r="8991" b="1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41" cy="87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B4721" w14:textId="3BDDD815" w:rsidR="00AB2E53" w:rsidRDefault="00AB2E53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00A90FAD" w14:textId="7775071B" w:rsidR="00B220B7" w:rsidRDefault="00B220B7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071805B9" w14:textId="13AA6020" w:rsidR="00B220B7" w:rsidRDefault="00B220B7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3505D482" w14:textId="1276E33B" w:rsidR="00B220B7" w:rsidRDefault="00E04449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>
        <w:rPr>
          <w:rFonts w:ascii="Gill Sans MT" w:hAnsi="Gill Sans 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D988BF4" wp14:editId="4347653C">
                <wp:simplePos x="0" y="0"/>
                <wp:positionH relativeFrom="margin">
                  <wp:posOffset>1371600</wp:posOffset>
                </wp:positionH>
                <wp:positionV relativeFrom="paragraph">
                  <wp:posOffset>78740</wp:posOffset>
                </wp:positionV>
                <wp:extent cx="4095750" cy="257175"/>
                <wp:effectExtent l="0" t="0" r="19050" b="28575"/>
                <wp:wrapNone/>
                <wp:docPr id="1596399262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257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A034F" w14:textId="302316F2" w:rsidR="00E04449" w:rsidRPr="00E04449" w:rsidRDefault="00E04449" w:rsidP="00E04449">
                            <w:pPr>
                              <w:spacing w:after="0" w:line="240" w:lineRule="auto"/>
                              <w:jc w:val="center"/>
                              <w:rPr>
                                <w:rFonts w:ascii="Segoe UI Emoji" w:hAnsi="Segoe UI Emoji"/>
                              </w:rPr>
                            </w:pPr>
                            <w:r w:rsidRPr="00E04449">
                              <w:rPr>
                                <w:b/>
                                <w:bCs/>
                              </w:rPr>
                              <w:t>Merci à tous pour votre patience et compréhension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Segoe UI Emoji" w:hAnsi="Segoe UI Emoji"/>
                                <w:b/>
                                <w:bCs/>
                              </w:rPr>
                              <w:t>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88BF4" id="_x0000_s1043" type="#_x0000_t202" style="position:absolute;left:0;text-align:left;margin-left:108pt;margin-top:6.2pt;width:322.5pt;height:20.25pt;z-index:25220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" fillcolor="#fbe4d5 [661]" strokeweight=".5pt">
                <v:textbox>
                  <w:txbxContent>
                    <w:p w14:paraId="6C7A034F" w14:textId="302316F2" w:rsidR="00E04449" w:rsidRPr="00E04449" w:rsidRDefault="00E04449" w:rsidP="00E04449">
                      <w:pPr>
                        <w:spacing w:after="0" w:line="240" w:lineRule="auto"/>
                        <w:jc w:val="center"/>
                        <w:rPr>
                          <w:rFonts w:ascii="Segoe UI Emoji" w:hAnsi="Segoe UI Emoji"/>
                        </w:rPr>
                      </w:pPr>
                      <w:r w:rsidRPr="00E04449">
                        <w:rPr>
                          <w:b/>
                          <w:bCs/>
                        </w:rPr>
                        <w:t>Merci à tous pour votre patience et compréhension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Segoe UI Emoji" w:hAnsi="Segoe UI Emoji"/>
                          <w:b/>
                          <w:bCs/>
                        </w:rPr>
                        <w:t>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EB2E31" w14:textId="6487F1B8" w:rsidR="00B220B7" w:rsidRDefault="003F4F42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 w:rsidRPr="00450238">
        <w:rPr>
          <w:rFonts w:ascii="Gill Sans MT" w:hAnsi="Gill Sans MT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2125184" behindDoc="1" locked="0" layoutInCell="1" allowOverlap="1" wp14:anchorId="4E0D08C9" wp14:editId="73EE2768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6473825" cy="776605"/>
                <wp:effectExtent l="0" t="0" r="3175" b="4445"/>
                <wp:wrapNone/>
                <wp:docPr id="2121338396" name="Groupe 2121338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825" cy="776605"/>
                          <a:chOff x="70897" y="3297065"/>
                          <a:chExt cx="6629400" cy="1014469"/>
                        </a:xfrm>
                      </wpg:grpSpPr>
                      <pic:pic xmlns:pic="http://schemas.openxmlformats.org/drawingml/2006/picture">
                        <pic:nvPicPr>
                          <pic:cNvPr id="1005390217" name="Image 10053902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97" y="3297065"/>
                            <a:ext cx="6629400" cy="54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1121534" name="Zone de texte 1901121534"/>
                        <wps:cNvSpPr txBox="1">
                          <a:spLocks noChangeArrowheads="1"/>
                        </wps:cNvSpPr>
                        <wps:spPr bwMode="auto">
                          <a:xfrm>
                            <a:off x="168436" y="3297065"/>
                            <a:ext cx="6385560" cy="101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2540DB" w14:textId="3DD07280" w:rsidR="0020241A" w:rsidRPr="00A21BC4" w:rsidRDefault="001E545D" w:rsidP="0020241A">
                              <w:pPr>
                                <w:jc w:val="center"/>
                                <w:rPr>
                                  <w:rFonts w:ascii="Segoe UI Historic" w:hAnsi="Segoe UI Historic" w:cs="Segoe UI Histor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A21BC4"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📷</w:t>
                              </w:r>
                              <w:r w:rsidRPr="00A21BC4">
                                <w:rPr>
                                  <w:rFonts w:ascii="Segoe UI Historic" w:hAnsi="Segoe UI Historic" w:cs="Segoe UI Histor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Exposition </w:t>
                              </w:r>
                              <w:r w:rsidR="00C93BA9">
                                <w:rPr>
                                  <w:rFonts w:ascii="Segoe UI Historic" w:hAnsi="Segoe UI Historic" w:cs="Segoe UI Histor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« Photosensibles »</w:t>
                              </w:r>
                              <w:r w:rsidR="00847837">
                                <w:rPr>
                                  <w:rFonts w:ascii="Segoe UI Historic" w:hAnsi="Segoe UI Historic" w:cs="Segoe UI Histor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C93BA9">
                                <w:rPr>
                                  <w:rFonts w:ascii="Segoe UI Historic" w:hAnsi="Segoe UI Historic" w:cs="Segoe UI Histor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en mairie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D08C9" id="Groupe 2121338396" o:spid="_x0000_s1044" style="position:absolute;left:0;text-align:left;margin-left:0;margin-top:12.15pt;width:509.75pt;height:61.15pt;z-index:-251191296;mso-position-horizontal:center;mso-position-horizontal-relative:margin;mso-width-relative:margin;mso-height-relative:margin" coordorigin="708,32970" coordsize="66294,101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">
                <v:shape id="Image 1005390217" o:spid="_x0000_s1045" type="#_x0000_t75" style="position:absolute;left:708;top:32970;width:66294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">
                  <v:imagedata r:id="rId9" o:title=""/>
                </v:shape>
                <v:shape id="Zone de texte 1901121534" o:spid="_x0000_s1046" type="#_x0000_t202" style="position:absolute;left:1684;top:32970;width:63855;height:10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" filled="f" stroked="f">
                  <v:textbox>
                    <w:txbxContent>
                      <w:p w14:paraId="452540DB" w14:textId="3DD07280" w:rsidR="0020241A" w:rsidRPr="00A21BC4" w:rsidRDefault="001E545D" w:rsidP="0020241A">
                        <w:pPr>
                          <w:jc w:val="center"/>
                          <w:rPr>
                            <w:rFonts w:ascii="Segoe UI Historic" w:hAnsi="Segoe UI Historic" w:cs="Segoe UI Histor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A21BC4">
                          <w:rPr>
                            <w:rFonts w:ascii="Segoe UI Emoji" w:hAnsi="Segoe UI Emoji" w:cs="Segoe UI Emoj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📷</w:t>
                        </w:r>
                        <w:r w:rsidRPr="00A21BC4">
                          <w:rPr>
                            <w:rFonts w:ascii="Segoe UI Historic" w:hAnsi="Segoe UI Historic" w:cs="Segoe UI Histor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Exposition </w:t>
                        </w:r>
                        <w:r w:rsidR="00C93BA9">
                          <w:rPr>
                            <w:rFonts w:ascii="Segoe UI Historic" w:hAnsi="Segoe UI Historic" w:cs="Segoe UI Histor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« Photosensibles »</w:t>
                        </w:r>
                        <w:r w:rsidR="00847837">
                          <w:rPr>
                            <w:rFonts w:ascii="Segoe UI Historic" w:hAnsi="Segoe UI Historic" w:cs="Segoe UI Histor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="00C93BA9">
                          <w:rPr>
                            <w:rFonts w:ascii="Segoe UI Historic" w:hAnsi="Segoe UI Historic" w:cs="Segoe UI Histor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en mairie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B8B4F07" w14:textId="1E0EBAFA" w:rsidR="00B220B7" w:rsidRDefault="003F4F42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>
        <w:rPr>
          <w:rFonts w:ascii="Gill Sans MT" w:hAnsi="Gill Sans MT"/>
          <w:noProof/>
          <w:color w:val="000000"/>
          <w:shd w:val="clear" w:color="auto" w:fill="FFFFFF"/>
        </w:rPr>
        <w:drawing>
          <wp:anchor distT="0" distB="0" distL="114300" distR="114300" simplePos="0" relativeHeight="252192768" behindDoc="1" locked="0" layoutInCell="1" allowOverlap="1" wp14:anchorId="66A372C9" wp14:editId="300A6347">
            <wp:simplePos x="0" y="0"/>
            <wp:positionH relativeFrom="column">
              <wp:posOffset>5476875</wp:posOffset>
            </wp:positionH>
            <wp:positionV relativeFrom="paragraph">
              <wp:posOffset>40005</wp:posOffset>
            </wp:positionV>
            <wp:extent cx="1390650" cy="1049196"/>
            <wp:effectExtent l="133350" t="190500" r="114300" b="189230"/>
            <wp:wrapNone/>
            <wp:docPr id="112664005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40052" name="Image 112664005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" t="21452" r="3673" b="25222"/>
                    <a:stretch>
                      <a:fillRect/>
                    </a:stretch>
                  </pic:blipFill>
                  <pic:spPr bwMode="auto">
                    <a:xfrm rot="986102">
                      <a:off x="0" y="0"/>
                      <a:ext cx="1390650" cy="104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27C1B" w14:textId="5E9999C3" w:rsidR="00AB2E53" w:rsidRPr="00450238" w:rsidRDefault="002E0A60" w:rsidP="00B640A4">
      <w:pPr>
        <w:spacing w:after="0" w:line="240" w:lineRule="auto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>
        <w:rPr>
          <w:rFonts w:ascii="Gill Sans MT" w:hAnsi="Gill Sans MT"/>
          <w:noProof/>
          <w:color w:val="000000"/>
          <w:shd w:val="clear" w:color="auto" w:fill="FFFFFF"/>
        </w:rPr>
        <w:drawing>
          <wp:anchor distT="0" distB="0" distL="114300" distR="114300" simplePos="0" relativeHeight="252193792" behindDoc="1" locked="0" layoutInCell="1" allowOverlap="1" wp14:anchorId="0BD75D54" wp14:editId="52B89375">
            <wp:simplePos x="0" y="0"/>
            <wp:positionH relativeFrom="column">
              <wp:posOffset>114300</wp:posOffset>
            </wp:positionH>
            <wp:positionV relativeFrom="paragraph">
              <wp:posOffset>85090</wp:posOffset>
            </wp:positionV>
            <wp:extent cx="960120" cy="1247775"/>
            <wp:effectExtent l="0" t="0" r="0" b="9525"/>
            <wp:wrapNone/>
            <wp:docPr id="118024532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45326" name="Image 118024532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" t="4207" b="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94" w:rsidRPr="00450238">
        <w:rPr>
          <w:rFonts w:ascii="Gill Sans MT" w:hAnsi="Gill Sans MT"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5D54D86" wp14:editId="45ACBE75">
                <wp:simplePos x="0" y="0"/>
                <wp:positionH relativeFrom="column">
                  <wp:posOffset>1190625</wp:posOffset>
                </wp:positionH>
                <wp:positionV relativeFrom="paragraph">
                  <wp:posOffset>239395</wp:posOffset>
                </wp:positionV>
                <wp:extent cx="4153535" cy="819150"/>
                <wp:effectExtent l="0" t="0" r="18415" b="19050"/>
                <wp:wrapNone/>
                <wp:docPr id="424159128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3535" cy="819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1756403" w14:textId="3CA61F66" w:rsidR="0020241A" w:rsidRDefault="00847837" w:rsidP="00575FDF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Venez découvrir l’exposition « Photosensibles » du SM3A jusqu’au 11 juin</w:t>
                            </w:r>
                            <w:r w:rsidR="00F21A95">
                              <w:t xml:space="preserve"> au rez-de-chaussée et dans les étages de la mairie.</w:t>
                            </w:r>
                          </w:p>
                          <w:p w14:paraId="037D66F0" w14:textId="5BD07984" w:rsidR="00847837" w:rsidRDefault="00F21A95" w:rsidP="00575FDF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A</w:t>
                            </w:r>
                            <w:r w:rsidR="00847837" w:rsidRPr="00847837">
                              <w:t>dmire</w:t>
                            </w:r>
                            <w:r>
                              <w:t>z</w:t>
                            </w:r>
                            <w:r w:rsidR="00847837" w:rsidRPr="00847837">
                              <w:t xml:space="preserve"> ces clichés qui captent la beauté fragile du vivant</w:t>
                            </w:r>
                            <w:r w:rsidR="00847837">
                              <w:t>, u</w:t>
                            </w:r>
                            <w:r w:rsidR="00847837" w:rsidRPr="00847837">
                              <w:t>n voyage poétique entre faune, flore et regard artistique</w:t>
                            </w:r>
                            <w:r w:rsidR="00847837">
                              <w:t>.</w:t>
                            </w:r>
                          </w:p>
                          <w:p w14:paraId="7F8AA280" w14:textId="77777777" w:rsidR="0020241A" w:rsidRDefault="0020241A" w:rsidP="00575FDF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54D86" id="_x0000_s1047" type="#_x0000_t202" style="position:absolute;left:0;text-align:left;margin-left:93.75pt;margin-top:18.85pt;width:327.05pt;height:64.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" fillcolor="#bdd6ee [1304]" strokecolor="#4472c4 [3204]" strokeweight=".5pt">
                <v:textbox>
                  <w:txbxContent>
                    <w:p w14:paraId="31756403" w14:textId="3CA61F66" w:rsidR="0020241A" w:rsidRDefault="00847837" w:rsidP="00575FDF">
                      <w:pPr>
                        <w:spacing w:after="0" w:line="240" w:lineRule="auto"/>
                        <w:jc w:val="both"/>
                      </w:pPr>
                      <w:r>
                        <w:t>Venez découvrir l’exposition « Photosensibles » du SM3A jusqu’au 11 juin</w:t>
                      </w:r>
                      <w:r w:rsidR="00F21A95">
                        <w:t xml:space="preserve"> au rez-de-chaussée et dans les étages de la mairie.</w:t>
                      </w:r>
                    </w:p>
                    <w:p w14:paraId="037D66F0" w14:textId="5BD07984" w:rsidR="00847837" w:rsidRDefault="00F21A95" w:rsidP="00575FDF">
                      <w:pPr>
                        <w:spacing w:after="0" w:line="240" w:lineRule="auto"/>
                        <w:jc w:val="both"/>
                      </w:pPr>
                      <w:r>
                        <w:t>A</w:t>
                      </w:r>
                      <w:r w:rsidR="00847837" w:rsidRPr="00847837">
                        <w:t>dmire</w:t>
                      </w:r>
                      <w:r>
                        <w:t>z</w:t>
                      </w:r>
                      <w:r w:rsidR="00847837" w:rsidRPr="00847837">
                        <w:t xml:space="preserve"> ces clichés qui captent la beauté fragile du vivant</w:t>
                      </w:r>
                      <w:r w:rsidR="00847837">
                        <w:t>, u</w:t>
                      </w:r>
                      <w:r w:rsidR="00847837" w:rsidRPr="00847837">
                        <w:t>n voyage poétique entre faune, flore et regard artistique</w:t>
                      </w:r>
                      <w:r w:rsidR="00847837">
                        <w:t>.</w:t>
                      </w:r>
                    </w:p>
                    <w:p w14:paraId="7F8AA280" w14:textId="77777777" w:rsidR="0020241A" w:rsidRDefault="0020241A" w:rsidP="00575FDF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7A8FD03A" w14:textId="2EB8ADFD" w:rsidR="00AB2E53" w:rsidRPr="00450238" w:rsidRDefault="00AB2E53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7A3438A7" w14:textId="2358BA21" w:rsidR="00AB2E53" w:rsidRPr="00450238" w:rsidRDefault="00C90F64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>
        <w:rPr>
          <w:rFonts w:ascii="Gill Sans MT" w:hAnsi="Gill Sans MT"/>
          <w:noProof/>
          <w:color w:val="00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69FD6D7E" wp14:editId="1C628F76">
                <wp:simplePos x="0" y="0"/>
                <wp:positionH relativeFrom="column">
                  <wp:posOffset>133350</wp:posOffset>
                </wp:positionH>
                <wp:positionV relativeFrom="paragraph">
                  <wp:posOffset>152400</wp:posOffset>
                </wp:positionV>
                <wp:extent cx="6448425" cy="647700"/>
                <wp:effectExtent l="0" t="0" r="28575" b="0"/>
                <wp:wrapNone/>
                <wp:docPr id="167070586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647700"/>
                          <a:chOff x="0" y="390525"/>
                          <a:chExt cx="6448425" cy="647700"/>
                        </a:xfrm>
                      </wpg:grpSpPr>
                      <wps:wsp>
                        <wps:cNvPr id="1381161443" name="Rectangle : coins arrondis 39"/>
                        <wps:cNvSpPr/>
                        <wps:spPr>
                          <a:xfrm>
                            <a:off x="0" y="390525"/>
                            <a:ext cx="6448425" cy="38100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431BD4" w14:textId="77777777" w:rsidR="00C90F64" w:rsidRPr="00385110" w:rsidRDefault="00C90F64" w:rsidP="00C90F64">
                              <w:pPr>
                                <w:spacing w:after="0" w:line="240" w:lineRule="auto"/>
                                <w:jc w:val="center"/>
                                <w:rPr>
                                  <w:rFonts w:ascii="Gabriola" w:hAnsi="Gabriola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142659" name="Zone de texte 40"/>
                        <wps:cNvSpPr txBox="1"/>
                        <wps:spPr>
                          <a:xfrm>
                            <a:off x="219075" y="390525"/>
                            <a:ext cx="603313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8FC40D" w14:textId="4DD97DEB" w:rsidR="00C90F64" w:rsidRPr="00A21BC4" w:rsidRDefault="00C90F64" w:rsidP="00C90F64">
                              <w:pPr>
                                <w:jc w:val="center"/>
                                <w:rPr>
                                  <w:rFonts w:ascii="Segoe UI Historic" w:hAnsi="Segoe UI Historic" w:cs="Segoe UI Historic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sz w:val="36"/>
                                  <w:szCs w:val="36"/>
                                </w:rPr>
                                <w:t>Juin sera festif et culturel 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D6D7E" id="Groupe 41" o:spid="_x0000_s1048" style="position:absolute;left:0;text-align:left;margin-left:10.5pt;margin-top:12pt;width:507.75pt;height:51pt;z-index:252185600;mso-height-relative:margin" coordorigin=",3905" coordsize="64484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">
                <v:roundrect id="Rectangle : coins arrondis 39" o:spid="_x0000_s1049" style="position:absolute;top:3905;width:64484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" fillcolor="#a8d08d [1945]" strokecolor="#09101d [484]" strokeweight="1pt">
                  <v:stroke joinstyle="miter"/>
                  <v:textbox>
                    <w:txbxContent>
                      <w:p w14:paraId="56431BD4" w14:textId="77777777" w:rsidR="00C90F64" w:rsidRPr="00385110" w:rsidRDefault="00C90F64" w:rsidP="00C90F64">
                        <w:pPr>
                          <w:spacing w:after="0" w:line="240" w:lineRule="auto"/>
                          <w:jc w:val="center"/>
                          <w:rPr>
                            <w:rFonts w:ascii="Gabriola" w:hAnsi="Gabriola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shape id="_x0000_s1050" type="#_x0000_t202" style="position:absolute;left:2190;top:3905;width:60332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" filled="f" stroked="f" strokeweight=".5pt">
                  <v:textbox>
                    <w:txbxContent>
                      <w:p w14:paraId="068FC40D" w14:textId="4DD97DEB" w:rsidR="00C90F64" w:rsidRPr="00A21BC4" w:rsidRDefault="00C90F64" w:rsidP="00C90F64">
                        <w:pPr>
                          <w:jc w:val="center"/>
                          <w:rPr>
                            <w:rFonts w:ascii="Segoe UI Historic" w:hAnsi="Segoe UI Historic" w:cs="Segoe UI Historic"/>
                            <w:b/>
                            <w:bCs/>
                          </w:rPr>
                        </w:pPr>
                        <w:r>
                          <w:rPr>
                            <w:rFonts w:ascii="Segoe UI Emoji" w:hAnsi="Segoe UI Emoji" w:cs="Segoe UI Emoji"/>
                            <w:b/>
                            <w:bCs/>
                            <w:sz w:val="36"/>
                            <w:szCs w:val="36"/>
                          </w:rPr>
                          <w:t>Juin sera festif et culturel 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6E5AF9" w14:textId="7434D3CA" w:rsidR="00AB2E53" w:rsidRPr="00450238" w:rsidRDefault="00AB2E53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64A4E97B" w14:textId="538774C3" w:rsidR="00AB2E53" w:rsidRPr="00450238" w:rsidRDefault="00AB2E53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259E0A86" w14:textId="2C50B8CE" w:rsidR="00AB2E53" w:rsidRPr="00450238" w:rsidRDefault="00AB2E53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3B066D4E" w14:textId="6EA1CB06" w:rsidR="00AB2E53" w:rsidRPr="00450238" w:rsidRDefault="00E67C0B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52A3F97" wp14:editId="371AC645">
                <wp:simplePos x="0" y="0"/>
                <wp:positionH relativeFrom="margin">
                  <wp:posOffset>136566</wp:posOffset>
                </wp:positionH>
                <wp:positionV relativeFrom="paragraph">
                  <wp:posOffset>12940</wp:posOffset>
                </wp:positionV>
                <wp:extent cx="6352560" cy="5735782"/>
                <wp:effectExtent l="0" t="0" r="10160" b="17780"/>
                <wp:wrapNone/>
                <wp:docPr id="74828503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2560" cy="5735782"/>
                        </a:xfrm>
                        <a:prstGeom prst="rect">
                          <a:avLst/>
                        </a:prstGeom>
                        <a:solidFill>
                          <a:srgbClr val="DDFFFF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38DBE52" w14:textId="77777777" w:rsidR="00B532B0" w:rsidRPr="00513DAD" w:rsidRDefault="00B532B0" w:rsidP="00E67C0B">
                            <w:pPr>
                              <w:spacing w:after="0" w:line="240" w:lineRule="auto"/>
                              <w:ind w:left="142" w:firstLine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E411530" w14:textId="77777777" w:rsidR="00316F9B" w:rsidRPr="00E04449" w:rsidRDefault="00A93994" w:rsidP="00E04449">
                            <w:pPr>
                              <w:spacing w:after="0" w:line="240" w:lineRule="auto"/>
                              <w:jc w:val="both"/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</w:pP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u w:val="single"/>
                              </w:rPr>
                              <w:t>Dimanche 07</w:t>
                            </w: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  <w:t xml:space="preserve"> : </w:t>
                            </w:r>
                            <w:r w:rsidRPr="00E04449">
                              <w:rPr>
                                <w:rFonts w:ascii="Batang" w:eastAsia="Batang" w:hAnsi="Batang" w:cs="Segoe UI Historic"/>
                                <w:b/>
                                <w:bCs/>
                                <w:i/>
                                <w:iCs/>
                                <w:color w:val="7030A0"/>
                                <w:sz w:val="24"/>
                                <w:szCs w:val="24"/>
                              </w:rPr>
                              <w:t>La Faucigny-Glières</w:t>
                            </w: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color w:val="7030A0"/>
                              </w:rPr>
                              <w:t xml:space="preserve"> </w:t>
                            </w:r>
                            <w:r w:rsidRPr="00E04449">
                              <w:rPr>
                                <w:rFonts w:ascii="Segoe UI Emoji" w:hAnsi="Segoe UI Emoji" w:cs="Segoe UI Historic"/>
                                <w:b/>
                                <w:bCs/>
                              </w:rPr>
                              <w:t>🚴</w:t>
                            </w:r>
                          </w:p>
                          <w:p w14:paraId="235C69AC" w14:textId="3A1622C8" w:rsidR="00A93994" w:rsidRDefault="00B532B0" w:rsidP="00E67C0B">
                            <w:pPr>
                              <w:pStyle w:val="Paragraphedeliste"/>
                              <w:spacing w:after="0" w:line="240" w:lineRule="auto"/>
                              <w:ind w:left="1700" w:firstLine="424"/>
                              <w:contextualSpacing w:val="0"/>
                              <w:jc w:val="both"/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  <w:t>15</w:t>
                            </w:r>
                            <w:r w:rsidRPr="00A93994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  <w:t xml:space="preserve"> édition de la course cycliste</w:t>
                            </w:r>
                          </w:p>
                          <w:p w14:paraId="35922C03" w14:textId="3DD71B5A" w:rsidR="00A93994" w:rsidRPr="00A93994" w:rsidRDefault="00502827" w:rsidP="00E67C0B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 w:line="240" w:lineRule="auto"/>
                              <w:ind w:left="284"/>
                              <w:contextualSpacing w:val="0"/>
                              <w:jc w:val="both"/>
                              <w:rPr>
                                <w:rFonts w:ascii="Segoe UI Historic" w:hAnsi="Segoe UI Historic" w:cs="Segoe UI Historic"/>
                              </w:rPr>
                            </w:pPr>
                            <w:r>
                              <w:rPr>
                                <w:rFonts w:ascii="Segoe UI Historic" w:hAnsi="Segoe UI Historic" w:cs="Segoe UI Historic"/>
                              </w:rPr>
                              <w:tab/>
                            </w:r>
                            <w:r>
                              <w:rPr>
                                <w:rFonts w:ascii="Segoe UI Historic" w:hAnsi="Segoe UI Historic" w:cs="Segoe UI Historic"/>
                              </w:rPr>
                              <w:tab/>
                            </w:r>
                            <w:r w:rsidR="00A93994" w:rsidRPr="00A93994">
                              <w:rPr>
                                <w:rFonts w:ascii="Segoe UI Historic" w:hAnsi="Segoe UI Historic" w:cs="Segoe UI Historic"/>
                              </w:rPr>
                              <w:t xml:space="preserve">Passage sur la commune à partir de 9h15 : circulation </w:t>
                            </w:r>
                            <w:r w:rsidR="00CE25B3" w:rsidRPr="00A93994">
                              <w:rPr>
                                <w:rFonts w:ascii="Segoe UI Historic" w:hAnsi="Segoe UI Historic" w:cs="Segoe UI Historic"/>
                              </w:rPr>
                              <w:t>perturbée</w:t>
                            </w:r>
                            <w:r w:rsidR="00A93994" w:rsidRPr="00A93994">
                              <w:rPr>
                                <w:rFonts w:ascii="Segoe UI Historic" w:hAnsi="Segoe UI Historic" w:cs="Segoe UI Historic"/>
                              </w:rPr>
                              <w:t>.</w:t>
                            </w:r>
                          </w:p>
                          <w:p w14:paraId="648E4E25" w14:textId="2AA4435C" w:rsidR="00A93994" w:rsidRPr="00A93994" w:rsidRDefault="00A93994" w:rsidP="00E67C0B">
                            <w:pPr>
                              <w:pStyle w:val="Paragraphedeliste"/>
                              <w:spacing w:after="0" w:line="240" w:lineRule="auto"/>
                              <w:ind w:left="708"/>
                              <w:contextualSpacing w:val="0"/>
                              <w:jc w:val="both"/>
                              <w:rPr>
                                <w:rFonts w:ascii="Segoe UI Historic" w:hAnsi="Segoe UI Historic" w:cs="Segoe UI Historic"/>
                              </w:rPr>
                            </w:pPr>
                            <w:r w:rsidRPr="00A93994">
                              <w:rPr>
                                <w:rFonts w:ascii="Segoe UI Historic" w:hAnsi="Segoe UI Historic" w:cs="Segoe UI Historic"/>
                              </w:rPr>
                              <w:t>Parcours : RD 1205 (route de Bonneville + route d’Annemasse), route des Granges, route du Château et route de Lossiège.</w:t>
                            </w:r>
                          </w:p>
                          <w:p w14:paraId="35A4CE9C" w14:textId="6100F709" w:rsidR="00A93994" w:rsidRPr="00A93994" w:rsidRDefault="00A93994" w:rsidP="00E67C0B">
                            <w:pPr>
                              <w:pStyle w:val="Paragraphedeliste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Segoe UI Historic" w:hAnsi="Segoe UI Historic" w:cs="Segoe UI Historic"/>
                              </w:rPr>
                            </w:pPr>
                            <w:r w:rsidRPr="00A93994">
                              <w:rPr>
                                <w:rFonts w:ascii="Segoe UI Historic" w:hAnsi="Segoe UI Historic" w:cs="Segoe UI Historic"/>
                              </w:rPr>
                              <w:t xml:space="preserve">Merci pour votre vigilance et votre patience. </w:t>
                            </w:r>
                          </w:p>
                          <w:p w14:paraId="37462E47" w14:textId="77777777" w:rsidR="00A93994" w:rsidRPr="00316F9B" w:rsidRDefault="00A93994" w:rsidP="00E67C0B">
                            <w:pPr>
                              <w:pStyle w:val="Paragraphedeliste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A1486EE" w14:textId="77777777" w:rsidR="00513DAD" w:rsidRPr="00E04449" w:rsidRDefault="00C90F64" w:rsidP="00E04449">
                            <w:pPr>
                              <w:spacing w:after="0" w:line="240" w:lineRule="auto"/>
                              <w:jc w:val="both"/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</w:pP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u w:val="single"/>
                              </w:rPr>
                              <w:t>Vendredi 12</w:t>
                            </w: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  <w:t xml:space="preserve"> : </w:t>
                            </w:r>
                            <w:r w:rsidRPr="00E04449">
                              <w:rPr>
                                <w:rFonts w:ascii="Batang" w:eastAsia="Batang" w:hAnsi="Batang" w:cs="Segoe UI Historic"/>
                                <w:b/>
                                <w:bCs/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Fête du Rugby</w:t>
                            </w: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color w:val="C45911" w:themeColor="accent2" w:themeShade="BF"/>
                              </w:rPr>
                              <w:t xml:space="preserve"> </w:t>
                            </w:r>
                            <w:r w:rsidR="000C5A5A" w:rsidRPr="00E04449">
                              <w:rPr>
                                <w:rFonts w:ascii="Segoe UI Emoji" w:hAnsi="Segoe UI Emoji" w:cs="Segoe UI Historic"/>
                                <w:b/>
                                <w:bCs/>
                              </w:rPr>
                              <w:t xml:space="preserve">🏉 </w:t>
                            </w:r>
                          </w:p>
                          <w:p w14:paraId="237CBC1D" w14:textId="159241E9" w:rsidR="00C90F64" w:rsidRPr="00334EDD" w:rsidRDefault="00513DAD" w:rsidP="00E67C0B">
                            <w:pPr>
                              <w:pStyle w:val="Paragraphedeliste"/>
                              <w:spacing w:after="0" w:line="240" w:lineRule="auto"/>
                              <w:ind w:left="284" w:firstLine="424"/>
                              <w:contextualSpacing w:val="0"/>
                              <w:jc w:val="both"/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</w:pPr>
                            <w:r w:rsidRPr="00513DAD">
                              <w:rPr>
                                <w:rFonts w:ascii="Segoe UI Historic" w:hAnsi="Segoe UI Historic" w:cs="Segoe UI Historic"/>
                              </w:rPr>
                              <w:t>E</w:t>
                            </w:r>
                            <w:r w:rsidR="00C90F64" w:rsidRPr="000C5A5A">
                              <w:rPr>
                                <w:rFonts w:ascii="Segoe UI Historic" w:hAnsi="Segoe UI Historic" w:cs="Segoe UI Historic"/>
                              </w:rPr>
                              <w:t>splanade de Villy</w:t>
                            </w:r>
                            <w:r w:rsidR="00334EDD">
                              <w:rPr>
                                <w:rFonts w:ascii="Segoe UI Historic" w:hAnsi="Segoe UI Historic" w:cs="Segoe UI Historic"/>
                              </w:rPr>
                              <w:t>, à partir de 17h.</w:t>
                            </w:r>
                            <w:r w:rsidR="00CE25B3">
                              <w:rPr>
                                <w:rFonts w:ascii="Segoe UI Historic" w:hAnsi="Segoe UI Historic" w:cs="Segoe UI Historic"/>
                              </w:rPr>
                              <w:t xml:space="preserve"> Au menu : Paëlla et bonne humeur !</w:t>
                            </w:r>
                          </w:p>
                          <w:p w14:paraId="20DAD59E" w14:textId="42EFF4E9" w:rsidR="00334EDD" w:rsidRPr="00334EDD" w:rsidRDefault="00334EDD" w:rsidP="00E67C0B">
                            <w:pPr>
                              <w:pStyle w:val="Paragraphedeliste"/>
                              <w:spacing w:after="0" w:line="240" w:lineRule="auto"/>
                              <w:ind w:left="709"/>
                              <w:contextualSpacing w:val="0"/>
                              <w:jc w:val="both"/>
                              <w:rPr>
                                <w:rFonts w:ascii="Segoe UI Historic" w:hAnsi="Segoe UI Historic" w:cs="Segoe UI Historic"/>
                              </w:rPr>
                            </w:pPr>
                            <w:r w:rsidRPr="00334EDD">
                              <w:rPr>
                                <w:rFonts w:ascii="Segoe UI Historic" w:hAnsi="Segoe UI Historic" w:cs="Segoe UI Historic"/>
                              </w:rPr>
                              <w:t>Réservation obligatoire</w:t>
                            </w:r>
                            <w:r w:rsidR="00CE25B3">
                              <w:rPr>
                                <w:rFonts w:ascii="Segoe UI Historic" w:hAnsi="Segoe UI Historic" w:cs="Segoe UI Historic"/>
                              </w:rPr>
                              <w:t xml:space="preserve"> au 07.77.28.14.85</w:t>
                            </w:r>
                          </w:p>
                          <w:p w14:paraId="4EFB4E34" w14:textId="77777777" w:rsidR="00C5493C" w:rsidRPr="00316F9B" w:rsidRDefault="00C5493C" w:rsidP="00E67C0B">
                            <w:pPr>
                              <w:pStyle w:val="Paragraphedeliste"/>
                              <w:spacing w:after="0" w:line="240" w:lineRule="auto"/>
                              <w:ind w:left="1080"/>
                              <w:contextualSpacing w:val="0"/>
                              <w:jc w:val="both"/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A13A02C" w14:textId="41BC325E" w:rsidR="00334EDD" w:rsidRPr="00E04449" w:rsidRDefault="00C90F64" w:rsidP="00E04449">
                            <w:pPr>
                              <w:spacing w:after="0" w:line="240" w:lineRule="auto"/>
                              <w:jc w:val="both"/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</w:pP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u w:val="single"/>
                              </w:rPr>
                              <w:t>Dimanche 14</w:t>
                            </w: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  <w:t xml:space="preserve"> : </w:t>
                            </w:r>
                            <w:r w:rsidRPr="00E04449">
                              <w:rPr>
                                <w:rFonts w:ascii="Batang" w:eastAsia="Batang" w:hAnsi="Batang" w:cs="Segoe UI Historic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  <w:szCs w:val="24"/>
                              </w:rPr>
                              <w:t>Balade de la Saint-Bruno</w:t>
                            </w:r>
                            <w:r w:rsidR="00125208"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color w:val="00B050"/>
                              </w:rPr>
                              <w:t xml:space="preserve"> </w:t>
                            </w:r>
                            <w:r w:rsidR="00D62CA8" w:rsidRPr="00E04449">
                              <w:rPr>
                                <w:rFonts w:ascii="Segoe UI Emoji" w:hAnsi="Segoe UI Emoji" w:cs="Segoe UI Historic"/>
                                <w:b/>
                                <w:bCs/>
                              </w:rPr>
                              <w:t>🚶‍➡️</w:t>
                            </w:r>
                            <w:r w:rsidR="00334EDD" w:rsidRPr="00E04449">
                              <w:rPr>
                                <w:rFonts w:ascii="Segoe UI Emoji" w:hAnsi="Segoe UI Emoji" w:cs="Segoe UI Historic"/>
                                <w:b/>
                                <w:bCs/>
                              </w:rPr>
                              <w:t> </w:t>
                            </w:r>
                            <w:r w:rsidR="00CE25B3" w:rsidRPr="00E04449">
                              <w:rPr>
                                <w:rFonts w:ascii="Segoe UI Emoji" w:hAnsi="Segoe UI Emoji" w:cs="Segoe UI Histori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549542E" w14:textId="3D239E29" w:rsidR="00334EDD" w:rsidRPr="00334EDD" w:rsidRDefault="00334EDD" w:rsidP="00E67C0B">
                            <w:pPr>
                              <w:pStyle w:val="Paragraphedeliste"/>
                              <w:spacing w:after="0" w:line="240" w:lineRule="auto"/>
                              <w:ind w:left="1985" w:firstLine="426"/>
                              <w:contextualSpacing w:val="0"/>
                              <w:jc w:val="both"/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UI Emoji" w:hAnsi="Segoe UI Emoji" w:cs="Segoe UI Historic"/>
                                <w:b/>
                                <w:bCs/>
                              </w:rPr>
                              <w:t>« Histoire et histoires des écoles de Contamine-sur-Arve</w:t>
                            </w:r>
                            <w:r w:rsidR="00316F9B">
                              <w:rPr>
                                <w:rFonts w:ascii="Segoe UI Emoji" w:hAnsi="Segoe UI Emoji" w:cs="Segoe UI Historic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Segoe UI Emoji" w:hAnsi="Segoe UI Emoji" w:cs="Segoe UI Historic"/>
                                <w:b/>
                                <w:bCs/>
                              </w:rPr>
                              <w:t xml:space="preserve">» </w:t>
                            </w:r>
                          </w:p>
                          <w:p w14:paraId="753175FC" w14:textId="30D094C4" w:rsidR="00125208" w:rsidRPr="00A93994" w:rsidRDefault="00CE25B3" w:rsidP="00E67C0B">
                            <w:pPr>
                              <w:pStyle w:val="Paragraphedeliste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Segoe UI Historic" w:hAnsi="Segoe UI Historic" w:cs="Segoe UI Historic"/>
                              </w:rPr>
                            </w:pPr>
                            <w:r>
                              <w:rPr>
                                <w:rFonts w:ascii="Segoe UI Emoji" w:hAnsi="Segoe UI Emoji" w:cs="Segoe UI Historic"/>
                              </w:rPr>
                              <w:t xml:space="preserve">De 9h à 12h </w:t>
                            </w:r>
                            <w:r w:rsidR="00913628">
                              <w:rPr>
                                <w:rFonts w:ascii="Segoe UI Emoji" w:hAnsi="Segoe UI Emoji" w:cs="Segoe UI Historic"/>
                              </w:rPr>
                              <w:t xml:space="preserve">- </w:t>
                            </w:r>
                            <w:r w:rsidR="00913628">
                              <w:rPr>
                                <w:rFonts w:ascii="Segoe UI Historic" w:hAnsi="Segoe UI Historic" w:cs="Segoe UI Historic"/>
                              </w:rPr>
                              <w:t>Autour</w:t>
                            </w:r>
                            <w:r w:rsidR="00125208" w:rsidRPr="00334EDD">
                              <w:rPr>
                                <w:rFonts w:ascii="Segoe UI Historic" w:hAnsi="Segoe UI Historic" w:cs="Segoe UI Historic"/>
                              </w:rPr>
                              <w:t xml:space="preserve"> du centre du chef-lieu</w:t>
                            </w:r>
                            <w:r w:rsidR="00334EDD">
                              <w:rPr>
                                <w:rFonts w:ascii="Segoe UI Historic" w:hAnsi="Segoe UI Historic" w:cs="Segoe UI Historic"/>
                              </w:rPr>
                              <w:t>, à</w:t>
                            </w:r>
                            <w:r w:rsidR="00125208" w:rsidRPr="00A93994">
                              <w:rPr>
                                <w:rFonts w:ascii="Segoe UI Historic" w:hAnsi="Segoe UI Historic" w:cs="Segoe UI Historic"/>
                              </w:rPr>
                              <w:t xml:space="preserve"> la découverte du patrimoine ; évolution de l’école du Moyen Âge au début du XXème ; visite du lycée agricole (focus sur l’histoire de l’enseignement depuis sa création en 1920).</w:t>
                            </w:r>
                          </w:p>
                          <w:p w14:paraId="7DBCD17F" w14:textId="77777777" w:rsidR="00672226" w:rsidRPr="00316F9B" w:rsidRDefault="00672226" w:rsidP="00E67C0B">
                            <w:pPr>
                              <w:pStyle w:val="Paragraphedeliste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B109BAB" w14:textId="79E58944" w:rsidR="00316F9B" w:rsidRPr="00E04449" w:rsidRDefault="00672226" w:rsidP="00E04449">
                            <w:pPr>
                              <w:spacing w:after="0" w:line="240" w:lineRule="auto"/>
                              <w:jc w:val="both"/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</w:pP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u w:val="single"/>
                              </w:rPr>
                              <w:t>Vendredi 19</w:t>
                            </w: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  <w:t xml:space="preserve"> : </w:t>
                            </w:r>
                            <w:r w:rsidRPr="00E04449">
                              <w:rPr>
                                <w:rFonts w:ascii="Batang" w:eastAsia="Batang" w:hAnsi="Batang" w:cs="Segoe UI Historic"/>
                                <w:b/>
                                <w:bCs/>
                                <w:i/>
                                <w:iCs/>
                                <w:color w:val="00B0F0"/>
                                <w:sz w:val="24"/>
                                <w:szCs w:val="24"/>
                              </w:rPr>
                              <w:t>Fête de l’École</w:t>
                            </w: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color w:val="00B0F0"/>
                              </w:rPr>
                              <w:t xml:space="preserve"> </w:t>
                            </w:r>
                            <w:r w:rsidR="00C27318" w:rsidRPr="00E04449">
                              <w:rPr>
                                <w:rFonts w:ascii="Segoe UI Emoji" w:hAnsi="Segoe UI Emoji" w:cs="Segoe UI Historic"/>
                                <w:b/>
                                <w:bCs/>
                              </w:rPr>
                              <w:t>🎈</w:t>
                            </w:r>
                          </w:p>
                          <w:p w14:paraId="40635920" w14:textId="6FE20DA8" w:rsidR="00A93994" w:rsidRPr="00316F9B" w:rsidRDefault="00A56962" w:rsidP="00E67C0B">
                            <w:pPr>
                              <w:pStyle w:val="Paragraphedeliste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Segoe UI Historic" w:hAnsi="Segoe UI Historic" w:cs="Segoe UI Historic"/>
                              </w:rPr>
                            </w:pPr>
                            <w:r w:rsidRPr="00316F9B">
                              <w:rPr>
                                <w:rFonts w:ascii="Segoe UI Historic" w:hAnsi="Segoe UI Historic" w:cs="Segoe UI Historic"/>
                              </w:rPr>
                              <w:t>Organisée</w:t>
                            </w:r>
                            <w:r w:rsidR="00672226" w:rsidRPr="00316F9B">
                              <w:rPr>
                                <w:rFonts w:ascii="Segoe UI Historic" w:hAnsi="Segoe UI Historic" w:cs="Segoe UI Historic"/>
                              </w:rPr>
                              <w:t xml:space="preserve"> par l’APE </w:t>
                            </w:r>
                            <w:r w:rsidR="00A93994" w:rsidRPr="00316F9B">
                              <w:rPr>
                                <w:rFonts w:ascii="Segoe UI Historic" w:hAnsi="Segoe UI Historic" w:cs="Segoe UI Historic"/>
                              </w:rPr>
                              <w:t>Esplanade de Villy</w:t>
                            </w:r>
                            <w:r w:rsidR="00F174A7">
                              <w:rPr>
                                <w:rFonts w:ascii="Segoe UI Historic" w:hAnsi="Segoe UI Historic" w:cs="Segoe UI Historic"/>
                              </w:rPr>
                              <w:t xml:space="preserve"> de 16h30 à 2</w:t>
                            </w:r>
                            <w:r w:rsidR="00E04449">
                              <w:rPr>
                                <w:rFonts w:ascii="Segoe UI Historic" w:hAnsi="Segoe UI Historic" w:cs="Segoe UI Historic"/>
                              </w:rPr>
                              <w:t>1h</w:t>
                            </w:r>
                          </w:p>
                          <w:p w14:paraId="6E395920" w14:textId="5DA3602D" w:rsidR="00672226" w:rsidRPr="00F174A7" w:rsidRDefault="00F174A7" w:rsidP="00E67C0B">
                            <w:pPr>
                              <w:pStyle w:val="Paragraphedeliste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Segoe UI Historic" w:hAnsi="Segoe UI Historic" w:cs="Segoe UI Historic"/>
                              </w:rPr>
                            </w:pPr>
                            <w:r>
                              <w:rPr>
                                <w:rFonts w:ascii="Segoe UI Historic" w:hAnsi="Segoe UI Historic" w:cs="Segoe UI Historic"/>
                              </w:rPr>
                              <w:t>Goûter, buvette, crêpes, jeux et spectacle à partir de 18h30</w:t>
                            </w:r>
                          </w:p>
                          <w:p w14:paraId="05A2691D" w14:textId="77777777" w:rsidR="00E04449" w:rsidRDefault="00E04449" w:rsidP="00E04449">
                            <w:pPr>
                              <w:spacing w:after="0" w:line="240" w:lineRule="auto"/>
                              <w:jc w:val="both"/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409DA48" w14:textId="32C333AE" w:rsidR="00A56962" w:rsidRPr="00E04449" w:rsidRDefault="00C5493C" w:rsidP="00E04449">
                            <w:pPr>
                              <w:spacing w:after="0" w:line="240" w:lineRule="auto"/>
                              <w:jc w:val="both"/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</w:pP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u w:val="single"/>
                              </w:rPr>
                              <w:t>Vendredi 26</w:t>
                            </w: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  <w:t xml:space="preserve"> : </w:t>
                            </w:r>
                            <w:r w:rsidRPr="00E04449">
                              <w:rPr>
                                <w:rFonts w:ascii="Batang" w:eastAsia="Batang" w:hAnsi="Batang" w:cs="Segoe UI Historic"/>
                                <w:b/>
                                <w:bCs/>
                                <w:i/>
                                <w:iCs/>
                                <w:color w:val="FF00FF"/>
                                <w:sz w:val="24"/>
                                <w:szCs w:val="24"/>
                              </w:rPr>
                              <w:t>Forum des Associations</w:t>
                            </w: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BC074D1" w14:textId="1BF1843B" w:rsidR="00C90F64" w:rsidRPr="00A56962" w:rsidRDefault="00A56962" w:rsidP="00E67C0B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Segoe UI Historic" w:hAnsi="Segoe UI Historic" w:cs="Segoe UI Historic"/>
                              </w:rPr>
                            </w:pPr>
                            <w:r>
                              <w:rPr>
                                <w:rFonts w:ascii="Segoe UI Historic" w:hAnsi="Segoe UI Historic" w:cs="Segoe UI Historic"/>
                              </w:rPr>
                              <w:t>À</w:t>
                            </w:r>
                            <w:r w:rsidR="00C5493C" w:rsidRPr="00A56962">
                              <w:rPr>
                                <w:rFonts w:ascii="Segoe UI Historic" w:hAnsi="Segoe UI Historic" w:cs="Segoe UI Historic"/>
                              </w:rPr>
                              <w:t xml:space="preserve"> partir de 16h</w:t>
                            </w:r>
                            <w:r w:rsidR="00A93994" w:rsidRPr="00A56962">
                              <w:rPr>
                                <w:rFonts w:ascii="Segoe UI Historic" w:hAnsi="Segoe UI Historic" w:cs="Segoe UI Historic"/>
                              </w:rPr>
                              <w:t xml:space="preserve"> sur le site de Villy</w:t>
                            </w:r>
                            <w:r w:rsidR="00A93994" w:rsidRPr="00A93994">
                              <w:rPr>
                                <w:rFonts w:ascii="Segoe UI Historic" w:hAnsi="Segoe UI Historic" w:cs="Segoe UI Historic"/>
                              </w:rPr>
                              <w:t xml:space="preserve"> </w:t>
                            </w:r>
                          </w:p>
                          <w:p w14:paraId="4BB54A29" w14:textId="08317E2E" w:rsidR="005E686C" w:rsidRPr="00366691" w:rsidRDefault="00C5493C" w:rsidP="00E67C0B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Segoe UI Historic" w:hAnsi="Segoe UI Historic" w:cs="Segoe UI Historic"/>
                              </w:rPr>
                            </w:pPr>
                            <w:r w:rsidRPr="00366691">
                              <w:rPr>
                                <w:rFonts w:ascii="Segoe UI Historic" w:hAnsi="Segoe UI Historic" w:cs="Segoe UI Historic"/>
                              </w:rPr>
                              <w:t xml:space="preserve">Venez découvrir les acteurs de notre territoire et </w:t>
                            </w:r>
                            <w:r w:rsidR="00651BB3">
                              <w:rPr>
                                <w:rFonts w:ascii="Segoe UI Historic" w:hAnsi="Segoe UI Historic" w:cs="Segoe UI Historic"/>
                              </w:rPr>
                              <w:t>l</w:t>
                            </w:r>
                            <w:r w:rsidRPr="00366691">
                              <w:rPr>
                                <w:rFonts w:ascii="Segoe UI Historic" w:hAnsi="Segoe UI Historic" w:cs="Segoe UI Historic"/>
                              </w:rPr>
                              <w:t>es activités qu’ils proposent – Inscriptions sur place</w:t>
                            </w:r>
                          </w:p>
                          <w:p w14:paraId="2720AB7C" w14:textId="77777777" w:rsidR="005E686C" w:rsidRPr="00316F9B" w:rsidRDefault="005E686C" w:rsidP="00E67C0B">
                            <w:pPr>
                              <w:pStyle w:val="Paragraphedeliste"/>
                              <w:spacing w:after="0" w:line="240" w:lineRule="auto"/>
                              <w:ind w:left="1080"/>
                              <w:contextualSpacing w:val="0"/>
                              <w:jc w:val="both"/>
                              <w:rPr>
                                <w:rFonts w:ascii="Segoe UI Historic" w:hAnsi="Segoe UI Historic" w:cs="Segoe UI Historic"/>
                                <w:sz w:val="16"/>
                                <w:szCs w:val="16"/>
                              </w:rPr>
                            </w:pPr>
                          </w:p>
                          <w:p w14:paraId="3DB8EBD8" w14:textId="77777777" w:rsidR="00A56962" w:rsidRPr="00E04449" w:rsidRDefault="000C4287" w:rsidP="00E04449">
                            <w:pPr>
                              <w:spacing w:after="0" w:line="240" w:lineRule="auto"/>
                              <w:jc w:val="both"/>
                              <w:rPr>
                                <w:rFonts w:ascii="Segoe UI Historic" w:hAnsi="Segoe UI Historic" w:cs="Segoe UI Historic"/>
                              </w:rPr>
                            </w:pP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u w:val="single"/>
                              </w:rPr>
                              <w:t>Samedi 27</w:t>
                            </w:r>
                            <w:r w:rsidRPr="00E04449">
                              <w:rPr>
                                <w:rFonts w:ascii="Segoe UI Historic" w:hAnsi="Segoe UI Historic" w:cs="Segoe UI Historic"/>
                              </w:rPr>
                              <w:t> </w:t>
                            </w: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</w:rPr>
                              <w:t xml:space="preserve">: </w:t>
                            </w:r>
                            <w:r w:rsidR="00657736" w:rsidRPr="00E04449">
                              <w:rPr>
                                <w:rFonts w:ascii="Batang" w:eastAsia="Batang" w:hAnsi="Batang" w:cs="Segoe UI Historic"/>
                                <w:b/>
                                <w:bCs/>
                                <w:i/>
                                <w:iCs/>
                                <w:color w:val="9933FF"/>
                                <w:sz w:val="24"/>
                                <w:szCs w:val="24"/>
                              </w:rPr>
                              <w:t>Por</w:t>
                            </w:r>
                            <w:r w:rsidRPr="00E04449">
                              <w:rPr>
                                <w:rFonts w:ascii="Batang" w:eastAsia="Batang" w:hAnsi="Batang" w:cs="Segoe UI Historic"/>
                                <w:b/>
                                <w:bCs/>
                                <w:i/>
                                <w:iCs/>
                                <w:color w:val="9933FF"/>
                                <w:sz w:val="24"/>
                                <w:szCs w:val="24"/>
                              </w:rPr>
                              <w:t>tes ouvertes</w:t>
                            </w:r>
                            <w:r w:rsidRPr="00E04449">
                              <w:rPr>
                                <w:rFonts w:ascii="Segoe UI Historic" w:hAnsi="Segoe UI Historic" w:cs="Segoe UI Historic"/>
                                <w:b/>
                                <w:bCs/>
                                <w:color w:val="FFC000" w:themeColor="accent4"/>
                              </w:rPr>
                              <w:t xml:space="preserve"> </w:t>
                            </w:r>
                          </w:p>
                          <w:p w14:paraId="7905CEDD" w14:textId="689DF419" w:rsidR="000C4287" w:rsidRPr="005E686C" w:rsidRDefault="00A56962" w:rsidP="00E67C0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Segoe UI Historic" w:hAnsi="Segoe UI Historic" w:cs="Segoe UI Historic"/>
                              </w:rPr>
                            </w:pPr>
                            <w:r w:rsidRPr="00A56962">
                              <w:rPr>
                                <w:rFonts w:ascii="Segoe UI Historic" w:hAnsi="Segoe UI Historic" w:cs="Segoe UI Historic"/>
                              </w:rPr>
                              <w:t>Organisées</w:t>
                            </w:r>
                            <w:r w:rsidR="000C4287" w:rsidRPr="00A56962">
                              <w:rPr>
                                <w:rFonts w:ascii="Segoe UI Historic" w:hAnsi="Segoe UI Historic" w:cs="Segoe UI Historic"/>
                              </w:rPr>
                              <w:t xml:space="preserve"> par Vie’Tamine</w:t>
                            </w:r>
                            <w:r w:rsidR="000C4287" w:rsidRPr="005E686C">
                              <w:rPr>
                                <w:rFonts w:ascii="Segoe UI Historic" w:hAnsi="Segoe UI Historic" w:cs="Segoe UI Historic"/>
                              </w:rPr>
                              <w:t xml:space="preserve"> </w:t>
                            </w:r>
                          </w:p>
                          <w:p w14:paraId="6CEB5ED1" w14:textId="6EE644C0" w:rsidR="00C5493C" w:rsidRPr="000C4287" w:rsidRDefault="000C4287" w:rsidP="00E67C0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Segoe UI Historic" w:hAnsi="Segoe UI Historic" w:cs="Segoe UI Historic"/>
                              </w:rPr>
                            </w:pPr>
                            <w:r w:rsidRPr="000C4287">
                              <w:rPr>
                                <w:rFonts w:ascii="Segoe UI Historic" w:hAnsi="Segoe UI Historic" w:cs="Segoe UI Historic"/>
                              </w:rPr>
                              <w:t>1er étage de la Conciergerie</w:t>
                            </w:r>
                            <w:r w:rsidR="001167A0">
                              <w:rPr>
                                <w:rFonts w:ascii="Segoe UI Historic" w:hAnsi="Segoe UI Historic" w:cs="Segoe UI Historic"/>
                              </w:rPr>
                              <w:t xml:space="preserve"> (bibliothèque-café à Villy)</w:t>
                            </w:r>
                            <w:r w:rsidR="00334EDD">
                              <w:rPr>
                                <w:rFonts w:ascii="Segoe UI Historic" w:hAnsi="Segoe UI Historic" w:cs="Segoe UI Historic"/>
                              </w:rPr>
                              <w:t>, de 14h à 18h.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A3F97" id="Zone de texte 40" o:spid="_x0000_s1051" type="#_x0000_t202" style="position:absolute;left:0;text-align:left;margin-left:10.75pt;margin-top:1pt;width:500.2pt;height:451.65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" fillcolor="#dff" strokecolor="black [3213]" strokeweight="1pt">
                <v:textbox>
                  <w:txbxContent>
                    <w:p w14:paraId="438DBE52" w14:textId="77777777" w:rsidR="00B532B0" w:rsidRPr="00513DAD" w:rsidRDefault="00B532B0" w:rsidP="00E67C0B">
                      <w:pPr>
                        <w:spacing w:after="0" w:line="240" w:lineRule="auto"/>
                        <w:ind w:left="142" w:firstLine="142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7E411530" w14:textId="77777777" w:rsidR="00316F9B" w:rsidRPr="00E04449" w:rsidRDefault="00A93994" w:rsidP="00E04449">
                      <w:pPr>
                        <w:spacing w:after="0" w:line="240" w:lineRule="auto"/>
                        <w:jc w:val="both"/>
                        <w:rPr>
                          <w:rFonts w:ascii="Segoe UI Historic" w:hAnsi="Segoe UI Historic" w:cs="Segoe UI Historic"/>
                          <w:b/>
                          <w:bCs/>
                        </w:rPr>
                      </w:pP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  <w:u w:val="single"/>
                        </w:rPr>
                        <w:t>Dimanche 07</w:t>
                      </w: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</w:rPr>
                        <w:t xml:space="preserve"> : </w:t>
                      </w:r>
                      <w:r w:rsidRPr="00E04449">
                        <w:rPr>
                          <w:rFonts w:ascii="Batang" w:eastAsia="Batang" w:hAnsi="Batang" w:cs="Segoe UI Historic"/>
                          <w:b/>
                          <w:bCs/>
                          <w:i/>
                          <w:iCs/>
                          <w:color w:val="7030A0"/>
                          <w:sz w:val="24"/>
                          <w:szCs w:val="24"/>
                        </w:rPr>
                        <w:t>La Faucigny-Glières</w:t>
                      </w: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  <w:color w:val="7030A0"/>
                        </w:rPr>
                        <w:t xml:space="preserve"> </w:t>
                      </w:r>
                      <w:r w:rsidRPr="00E04449">
                        <w:rPr>
                          <w:rFonts w:ascii="Segoe UI Emoji" w:hAnsi="Segoe UI Emoji" w:cs="Segoe UI Historic"/>
                          <w:b/>
                          <w:bCs/>
                        </w:rPr>
                        <w:t>🚴</w:t>
                      </w:r>
                    </w:p>
                    <w:p w14:paraId="235C69AC" w14:textId="3A1622C8" w:rsidR="00A93994" w:rsidRDefault="00B532B0" w:rsidP="00E67C0B">
                      <w:pPr>
                        <w:pStyle w:val="Paragraphedeliste"/>
                        <w:spacing w:after="0" w:line="240" w:lineRule="auto"/>
                        <w:ind w:left="1700" w:firstLine="424"/>
                        <w:contextualSpacing w:val="0"/>
                        <w:jc w:val="both"/>
                        <w:rPr>
                          <w:rFonts w:ascii="Segoe UI Historic" w:hAnsi="Segoe UI Historic" w:cs="Segoe UI Historic"/>
                          <w:b/>
                          <w:bCs/>
                        </w:rPr>
                      </w:pPr>
                      <w:r>
                        <w:rPr>
                          <w:rFonts w:ascii="Segoe UI Historic" w:hAnsi="Segoe UI Historic" w:cs="Segoe UI Historic"/>
                          <w:b/>
                          <w:bCs/>
                        </w:rPr>
                        <w:t>15</w:t>
                      </w:r>
                      <w:r w:rsidRPr="00A93994">
                        <w:rPr>
                          <w:rFonts w:ascii="Segoe UI Historic" w:hAnsi="Segoe UI Historic" w:cs="Segoe UI Historic"/>
                          <w:b/>
                          <w:bCs/>
                          <w:vertAlign w:val="superscript"/>
                        </w:rPr>
                        <w:t>e</w:t>
                      </w:r>
                      <w:r>
                        <w:rPr>
                          <w:rFonts w:ascii="Segoe UI Historic" w:hAnsi="Segoe UI Historic" w:cs="Segoe UI Historic"/>
                          <w:b/>
                          <w:bCs/>
                        </w:rPr>
                        <w:t xml:space="preserve"> édition de la course cycliste</w:t>
                      </w:r>
                    </w:p>
                    <w:p w14:paraId="35922C03" w14:textId="3DD71B5A" w:rsidR="00A93994" w:rsidRPr="00A93994" w:rsidRDefault="00502827" w:rsidP="00E67C0B">
                      <w:pPr>
                        <w:pStyle w:val="Paragraphedeliste"/>
                        <w:tabs>
                          <w:tab w:val="left" w:pos="426"/>
                        </w:tabs>
                        <w:spacing w:after="0" w:line="240" w:lineRule="auto"/>
                        <w:ind w:left="284"/>
                        <w:contextualSpacing w:val="0"/>
                        <w:jc w:val="both"/>
                        <w:rPr>
                          <w:rFonts w:ascii="Segoe UI Historic" w:hAnsi="Segoe UI Historic" w:cs="Segoe UI Historic"/>
                        </w:rPr>
                      </w:pPr>
                      <w:r>
                        <w:rPr>
                          <w:rFonts w:ascii="Segoe UI Historic" w:hAnsi="Segoe UI Historic" w:cs="Segoe UI Historic"/>
                        </w:rPr>
                        <w:tab/>
                      </w:r>
                      <w:r>
                        <w:rPr>
                          <w:rFonts w:ascii="Segoe UI Historic" w:hAnsi="Segoe UI Historic" w:cs="Segoe UI Historic"/>
                        </w:rPr>
                        <w:tab/>
                      </w:r>
                      <w:r w:rsidR="00A93994" w:rsidRPr="00A93994">
                        <w:rPr>
                          <w:rFonts w:ascii="Segoe UI Historic" w:hAnsi="Segoe UI Historic" w:cs="Segoe UI Historic"/>
                        </w:rPr>
                        <w:t xml:space="preserve">Passage sur la commune à partir de 9h15 : circulation </w:t>
                      </w:r>
                      <w:r w:rsidR="00CE25B3" w:rsidRPr="00A93994">
                        <w:rPr>
                          <w:rFonts w:ascii="Segoe UI Historic" w:hAnsi="Segoe UI Historic" w:cs="Segoe UI Historic"/>
                        </w:rPr>
                        <w:t>perturbée</w:t>
                      </w:r>
                      <w:r w:rsidR="00A93994" w:rsidRPr="00A93994">
                        <w:rPr>
                          <w:rFonts w:ascii="Segoe UI Historic" w:hAnsi="Segoe UI Historic" w:cs="Segoe UI Historic"/>
                        </w:rPr>
                        <w:t>.</w:t>
                      </w:r>
                    </w:p>
                    <w:p w14:paraId="648E4E25" w14:textId="2AA4435C" w:rsidR="00A93994" w:rsidRPr="00A93994" w:rsidRDefault="00A93994" w:rsidP="00E67C0B">
                      <w:pPr>
                        <w:pStyle w:val="Paragraphedeliste"/>
                        <w:spacing w:after="0" w:line="240" w:lineRule="auto"/>
                        <w:ind w:left="708"/>
                        <w:contextualSpacing w:val="0"/>
                        <w:jc w:val="both"/>
                        <w:rPr>
                          <w:rFonts w:ascii="Segoe UI Historic" w:hAnsi="Segoe UI Historic" w:cs="Segoe UI Historic"/>
                        </w:rPr>
                      </w:pPr>
                      <w:r w:rsidRPr="00A93994">
                        <w:rPr>
                          <w:rFonts w:ascii="Segoe UI Historic" w:hAnsi="Segoe UI Historic" w:cs="Segoe UI Historic"/>
                        </w:rPr>
                        <w:t>Parcours : RD 1205 (route de Bonneville + route d’Annemasse), route des Granges, route du Château et route de Lossiège.</w:t>
                      </w:r>
                    </w:p>
                    <w:p w14:paraId="35A4CE9C" w14:textId="6100F709" w:rsidR="00A93994" w:rsidRPr="00A93994" w:rsidRDefault="00A93994" w:rsidP="00E67C0B">
                      <w:pPr>
                        <w:pStyle w:val="Paragraphedeliste"/>
                        <w:spacing w:after="0" w:line="240" w:lineRule="auto"/>
                        <w:contextualSpacing w:val="0"/>
                        <w:jc w:val="both"/>
                        <w:rPr>
                          <w:rFonts w:ascii="Segoe UI Historic" w:hAnsi="Segoe UI Historic" w:cs="Segoe UI Historic"/>
                        </w:rPr>
                      </w:pPr>
                      <w:r w:rsidRPr="00A93994">
                        <w:rPr>
                          <w:rFonts w:ascii="Segoe UI Historic" w:hAnsi="Segoe UI Historic" w:cs="Segoe UI Historic"/>
                        </w:rPr>
                        <w:t xml:space="preserve">Merci pour votre vigilance et votre patience. </w:t>
                      </w:r>
                    </w:p>
                    <w:p w14:paraId="37462E47" w14:textId="77777777" w:rsidR="00A93994" w:rsidRPr="00316F9B" w:rsidRDefault="00A93994" w:rsidP="00E67C0B">
                      <w:pPr>
                        <w:pStyle w:val="Paragraphedeliste"/>
                        <w:spacing w:after="0" w:line="240" w:lineRule="auto"/>
                        <w:contextualSpacing w:val="0"/>
                        <w:jc w:val="both"/>
                        <w:rPr>
                          <w:rFonts w:ascii="Segoe UI Historic" w:hAnsi="Segoe UI Historic" w:cs="Segoe UI Historic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A1486EE" w14:textId="77777777" w:rsidR="00513DAD" w:rsidRPr="00E04449" w:rsidRDefault="00C90F64" w:rsidP="00E04449">
                      <w:pPr>
                        <w:spacing w:after="0" w:line="240" w:lineRule="auto"/>
                        <w:jc w:val="both"/>
                        <w:rPr>
                          <w:rFonts w:ascii="Segoe UI Historic" w:hAnsi="Segoe UI Historic" w:cs="Segoe UI Historic"/>
                          <w:b/>
                          <w:bCs/>
                        </w:rPr>
                      </w:pP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  <w:u w:val="single"/>
                        </w:rPr>
                        <w:t>Vendredi 12</w:t>
                      </w: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</w:rPr>
                        <w:t xml:space="preserve"> : </w:t>
                      </w:r>
                      <w:r w:rsidRPr="00E04449">
                        <w:rPr>
                          <w:rFonts w:ascii="Batang" w:eastAsia="Batang" w:hAnsi="Batang" w:cs="Segoe UI Historic"/>
                          <w:b/>
                          <w:bCs/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  <w:t>Fête du Rugby</w:t>
                      </w: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  <w:color w:val="C45911" w:themeColor="accent2" w:themeShade="BF"/>
                        </w:rPr>
                        <w:t xml:space="preserve"> </w:t>
                      </w:r>
                      <w:r w:rsidR="000C5A5A" w:rsidRPr="00E04449">
                        <w:rPr>
                          <w:rFonts w:ascii="Segoe UI Emoji" w:hAnsi="Segoe UI Emoji" w:cs="Segoe UI Historic"/>
                          <w:b/>
                          <w:bCs/>
                        </w:rPr>
                        <w:t xml:space="preserve">🏉 </w:t>
                      </w:r>
                    </w:p>
                    <w:p w14:paraId="237CBC1D" w14:textId="159241E9" w:rsidR="00C90F64" w:rsidRPr="00334EDD" w:rsidRDefault="00513DAD" w:rsidP="00E67C0B">
                      <w:pPr>
                        <w:pStyle w:val="Paragraphedeliste"/>
                        <w:spacing w:after="0" w:line="240" w:lineRule="auto"/>
                        <w:ind w:left="284" w:firstLine="424"/>
                        <w:contextualSpacing w:val="0"/>
                        <w:jc w:val="both"/>
                        <w:rPr>
                          <w:rFonts w:ascii="Segoe UI Historic" w:hAnsi="Segoe UI Historic" w:cs="Segoe UI Historic"/>
                          <w:b/>
                          <w:bCs/>
                        </w:rPr>
                      </w:pPr>
                      <w:r w:rsidRPr="00513DAD">
                        <w:rPr>
                          <w:rFonts w:ascii="Segoe UI Historic" w:hAnsi="Segoe UI Historic" w:cs="Segoe UI Historic"/>
                        </w:rPr>
                        <w:t>E</w:t>
                      </w:r>
                      <w:r w:rsidR="00C90F64" w:rsidRPr="000C5A5A">
                        <w:rPr>
                          <w:rFonts w:ascii="Segoe UI Historic" w:hAnsi="Segoe UI Historic" w:cs="Segoe UI Historic"/>
                        </w:rPr>
                        <w:t>splanade de Villy</w:t>
                      </w:r>
                      <w:r w:rsidR="00334EDD">
                        <w:rPr>
                          <w:rFonts w:ascii="Segoe UI Historic" w:hAnsi="Segoe UI Historic" w:cs="Segoe UI Historic"/>
                        </w:rPr>
                        <w:t>, à partir de 17h.</w:t>
                      </w:r>
                      <w:r w:rsidR="00CE25B3">
                        <w:rPr>
                          <w:rFonts w:ascii="Segoe UI Historic" w:hAnsi="Segoe UI Historic" w:cs="Segoe UI Historic"/>
                        </w:rPr>
                        <w:t xml:space="preserve"> Au menu : Paëlla et bonne humeur !</w:t>
                      </w:r>
                    </w:p>
                    <w:p w14:paraId="20DAD59E" w14:textId="42EFF4E9" w:rsidR="00334EDD" w:rsidRPr="00334EDD" w:rsidRDefault="00334EDD" w:rsidP="00E67C0B">
                      <w:pPr>
                        <w:pStyle w:val="Paragraphedeliste"/>
                        <w:spacing w:after="0" w:line="240" w:lineRule="auto"/>
                        <w:ind w:left="709"/>
                        <w:contextualSpacing w:val="0"/>
                        <w:jc w:val="both"/>
                        <w:rPr>
                          <w:rFonts w:ascii="Segoe UI Historic" w:hAnsi="Segoe UI Historic" w:cs="Segoe UI Historic"/>
                        </w:rPr>
                      </w:pPr>
                      <w:r w:rsidRPr="00334EDD">
                        <w:rPr>
                          <w:rFonts w:ascii="Segoe UI Historic" w:hAnsi="Segoe UI Historic" w:cs="Segoe UI Historic"/>
                        </w:rPr>
                        <w:t>Réservation obligatoire</w:t>
                      </w:r>
                      <w:r w:rsidR="00CE25B3">
                        <w:rPr>
                          <w:rFonts w:ascii="Segoe UI Historic" w:hAnsi="Segoe UI Historic" w:cs="Segoe UI Historic"/>
                        </w:rPr>
                        <w:t xml:space="preserve"> au 07.77.28.14.85</w:t>
                      </w:r>
                    </w:p>
                    <w:p w14:paraId="4EFB4E34" w14:textId="77777777" w:rsidR="00C5493C" w:rsidRPr="00316F9B" w:rsidRDefault="00C5493C" w:rsidP="00E67C0B">
                      <w:pPr>
                        <w:pStyle w:val="Paragraphedeliste"/>
                        <w:spacing w:after="0" w:line="240" w:lineRule="auto"/>
                        <w:ind w:left="1080"/>
                        <w:contextualSpacing w:val="0"/>
                        <w:jc w:val="both"/>
                        <w:rPr>
                          <w:rFonts w:ascii="Segoe UI Historic" w:hAnsi="Segoe UI Historic" w:cs="Segoe UI Historic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A13A02C" w14:textId="41BC325E" w:rsidR="00334EDD" w:rsidRPr="00E04449" w:rsidRDefault="00C90F64" w:rsidP="00E04449">
                      <w:pPr>
                        <w:spacing w:after="0" w:line="240" w:lineRule="auto"/>
                        <w:jc w:val="both"/>
                        <w:rPr>
                          <w:rFonts w:ascii="Segoe UI Historic" w:hAnsi="Segoe UI Historic" w:cs="Segoe UI Historic"/>
                          <w:b/>
                          <w:bCs/>
                        </w:rPr>
                      </w:pP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  <w:u w:val="single"/>
                        </w:rPr>
                        <w:t>Dimanche 14</w:t>
                      </w: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</w:rPr>
                        <w:t xml:space="preserve"> : </w:t>
                      </w:r>
                      <w:r w:rsidRPr="00E04449">
                        <w:rPr>
                          <w:rFonts w:ascii="Batang" w:eastAsia="Batang" w:hAnsi="Batang" w:cs="Segoe UI Historic"/>
                          <w:b/>
                          <w:bCs/>
                          <w:i/>
                          <w:iCs/>
                          <w:color w:val="00B050"/>
                          <w:sz w:val="24"/>
                          <w:szCs w:val="24"/>
                        </w:rPr>
                        <w:t>Balade de la Saint-Bruno</w:t>
                      </w:r>
                      <w:r w:rsidR="00125208" w:rsidRPr="00E04449">
                        <w:rPr>
                          <w:rFonts w:ascii="Segoe UI Historic" w:hAnsi="Segoe UI Historic" w:cs="Segoe UI Historic"/>
                          <w:b/>
                          <w:bCs/>
                          <w:color w:val="00B050"/>
                        </w:rPr>
                        <w:t xml:space="preserve"> </w:t>
                      </w:r>
                      <w:r w:rsidR="00D62CA8" w:rsidRPr="00E04449">
                        <w:rPr>
                          <w:rFonts w:ascii="Segoe UI Emoji" w:hAnsi="Segoe UI Emoji" w:cs="Segoe UI Historic"/>
                          <w:b/>
                          <w:bCs/>
                        </w:rPr>
                        <w:t>🚶‍➡️</w:t>
                      </w:r>
                      <w:r w:rsidR="00334EDD" w:rsidRPr="00E04449">
                        <w:rPr>
                          <w:rFonts w:ascii="Segoe UI Emoji" w:hAnsi="Segoe UI Emoji" w:cs="Segoe UI Historic"/>
                          <w:b/>
                          <w:bCs/>
                        </w:rPr>
                        <w:t> </w:t>
                      </w:r>
                      <w:r w:rsidR="00CE25B3" w:rsidRPr="00E04449">
                        <w:rPr>
                          <w:rFonts w:ascii="Segoe UI Emoji" w:hAnsi="Segoe UI Emoji" w:cs="Segoe UI Historic"/>
                          <w:b/>
                          <w:bCs/>
                        </w:rPr>
                        <w:t xml:space="preserve"> </w:t>
                      </w:r>
                    </w:p>
                    <w:p w14:paraId="0549542E" w14:textId="3D239E29" w:rsidR="00334EDD" w:rsidRPr="00334EDD" w:rsidRDefault="00334EDD" w:rsidP="00E67C0B">
                      <w:pPr>
                        <w:pStyle w:val="Paragraphedeliste"/>
                        <w:spacing w:after="0" w:line="240" w:lineRule="auto"/>
                        <w:ind w:left="1985" w:firstLine="426"/>
                        <w:contextualSpacing w:val="0"/>
                        <w:jc w:val="both"/>
                        <w:rPr>
                          <w:rFonts w:ascii="Segoe UI Historic" w:hAnsi="Segoe UI Historic" w:cs="Segoe UI Historic"/>
                          <w:b/>
                          <w:bCs/>
                        </w:rPr>
                      </w:pPr>
                      <w:r>
                        <w:rPr>
                          <w:rFonts w:ascii="Segoe UI Emoji" w:hAnsi="Segoe UI Emoji" w:cs="Segoe UI Historic"/>
                          <w:b/>
                          <w:bCs/>
                        </w:rPr>
                        <w:t>« Histoire et histoires des écoles de Contamine-sur-Arve</w:t>
                      </w:r>
                      <w:r w:rsidR="00316F9B">
                        <w:rPr>
                          <w:rFonts w:ascii="Segoe UI Emoji" w:hAnsi="Segoe UI Emoji" w:cs="Segoe UI Historic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Segoe UI Emoji" w:hAnsi="Segoe UI Emoji" w:cs="Segoe UI Historic"/>
                          <w:b/>
                          <w:bCs/>
                        </w:rPr>
                        <w:t xml:space="preserve">» </w:t>
                      </w:r>
                    </w:p>
                    <w:p w14:paraId="753175FC" w14:textId="30D094C4" w:rsidR="00125208" w:rsidRPr="00A93994" w:rsidRDefault="00CE25B3" w:rsidP="00E67C0B">
                      <w:pPr>
                        <w:pStyle w:val="Paragraphedeliste"/>
                        <w:spacing w:after="0" w:line="240" w:lineRule="auto"/>
                        <w:contextualSpacing w:val="0"/>
                        <w:jc w:val="both"/>
                        <w:rPr>
                          <w:rFonts w:ascii="Segoe UI Historic" w:hAnsi="Segoe UI Historic" w:cs="Segoe UI Historic"/>
                        </w:rPr>
                      </w:pPr>
                      <w:r>
                        <w:rPr>
                          <w:rFonts w:ascii="Segoe UI Emoji" w:hAnsi="Segoe UI Emoji" w:cs="Segoe UI Historic"/>
                        </w:rPr>
                        <w:t xml:space="preserve">De 9h à 12h </w:t>
                      </w:r>
                      <w:r w:rsidR="00913628">
                        <w:rPr>
                          <w:rFonts w:ascii="Segoe UI Emoji" w:hAnsi="Segoe UI Emoji" w:cs="Segoe UI Historic"/>
                        </w:rPr>
                        <w:t xml:space="preserve">- </w:t>
                      </w:r>
                      <w:r w:rsidR="00913628">
                        <w:rPr>
                          <w:rFonts w:ascii="Segoe UI Historic" w:hAnsi="Segoe UI Historic" w:cs="Segoe UI Historic"/>
                        </w:rPr>
                        <w:t>Autour</w:t>
                      </w:r>
                      <w:r w:rsidR="00125208" w:rsidRPr="00334EDD">
                        <w:rPr>
                          <w:rFonts w:ascii="Segoe UI Historic" w:hAnsi="Segoe UI Historic" w:cs="Segoe UI Historic"/>
                        </w:rPr>
                        <w:t xml:space="preserve"> du centre du chef-lieu</w:t>
                      </w:r>
                      <w:r w:rsidR="00334EDD">
                        <w:rPr>
                          <w:rFonts w:ascii="Segoe UI Historic" w:hAnsi="Segoe UI Historic" w:cs="Segoe UI Historic"/>
                        </w:rPr>
                        <w:t>, à</w:t>
                      </w:r>
                      <w:r w:rsidR="00125208" w:rsidRPr="00A93994">
                        <w:rPr>
                          <w:rFonts w:ascii="Segoe UI Historic" w:hAnsi="Segoe UI Historic" w:cs="Segoe UI Historic"/>
                        </w:rPr>
                        <w:t xml:space="preserve"> la découverte du patrimoine ; évolution de l’école du Moyen Âge au début du XXème ; visite du lycée agricole (focus sur l’histoire de l’enseignement depuis sa création en 1920).</w:t>
                      </w:r>
                    </w:p>
                    <w:p w14:paraId="7DBCD17F" w14:textId="77777777" w:rsidR="00672226" w:rsidRPr="00316F9B" w:rsidRDefault="00672226" w:rsidP="00E67C0B">
                      <w:pPr>
                        <w:pStyle w:val="Paragraphedeliste"/>
                        <w:spacing w:after="0" w:line="240" w:lineRule="auto"/>
                        <w:contextualSpacing w:val="0"/>
                        <w:jc w:val="both"/>
                        <w:rPr>
                          <w:rFonts w:ascii="Segoe UI Historic" w:hAnsi="Segoe UI Historic" w:cs="Segoe UI Historic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B109BAB" w14:textId="79E58944" w:rsidR="00316F9B" w:rsidRPr="00E04449" w:rsidRDefault="00672226" w:rsidP="00E04449">
                      <w:pPr>
                        <w:spacing w:after="0" w:line="240" w:lineRule="auto"/>
                        <w:jc w:val="both"/>
                        <w:rPr>
                          <w:rFonts w:ascii="Segoe UI Historic" w:hAnsi="Segoe UI Historic" w:cs="Segoe UI Historic"/>
                          <w:b/>
                          <w:bCs/>
                        </w:rPr>
                      </w:pP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  <w:u w:val="single"/>
                        </w:rPr>
                        <w:t>Vendredi 19</w:t>
                      </w: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</w:rPr>
                        <w:t xml:space="preserve"> : </w:t>
                      </w:r>
                      <w:r w:rsidRPr="00E04449">
                        <w:rPr>
                          <w:rFonts w:ascii="Batang" w:eastAsia="Batang" w:hAnsi="Batang" w:cs="Segoe UI Historic"/>
                          <w:b/>
                          <w:bCs/>
                          <w:i/>
                          <w:iCs/>
                          <w:color w:val="00B0F0"/>
                          <w:sz w:val="24"/>
                          <w:szCs w:val="24"/>
                        </w:rPr>
                        <w:t>Fête de l’École</w:t>
                      </w: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  <w:color w:val="00B0F0"/>
                        </w:rPr>
                        <w:t xml:space="preserve"> </w:t>
                      </w:r>
                      <w:r w:rsidR="00C27318" w:rsidRPr="00E04449">
                        <w:rPr>
                          <w:rFonts w:ascii="Segoe UI Emoji" w:hAnsi="Segoe UI Emoji" w:cs="Segoe UI Historic"/>
                          <w:b/>
                          <w:bCs/>
                        </w:rPr>
                        <w:t>🎈</w:t>
                      </w:r>
                    </w:p>
                    <w:p w14:paraId="40635920" w14:textId="6FE20DA8" w:rsidR="00A93994" w:rsidRPr="00316F9B" w:rsidRDefault="00A56962" w:rsidP="00E67C0B">
                      <w:pPr>
                        <w:pStyle w:val="Paragraphedeliste"/>
                        <w:spacing w:after="0" w:line="240" w:lineRule="auto"/>
                        <w:contextualSpacing w:val="0"/>
                        <w:jc w:val="both"/>
                        <w:rPr>
                          <w:rFonts w:ascii="Segoe UI Historic" w:hAnsi="Segoe UI Historic" w:cs="Segoe UI Historic"/>
                        </w:rPr>
                      </w:pPr>
                      <w:r w:rsidRPr="00316F9B">
                        <w:rPr>
                          <w:rFonts w:ascii="Segoe UI Historic" w:hAnsi="Segoe UI Historic" w:cs="Segoe UI Historic"/>
                        </w:rPr>
                        <w:t>Organisée</w:t>
                      </w:r>
                      <w:r w:rsidR="00672226" w:rsidRPr="00316F9B">
                        <w:rPr>
                          <w:rFonts w:ascii="Segoe UI Historic" w:hAnsi="Segoe UI Historic" w:cs="Segoe UI Historic"/>
                        </w:rPr>
                        <w:t xml:space="preserve"> par l’APE </w:t>
                      </w:r>
                      <w:r w:rsidR="00A93994" w:rsidRPr="00316F9B">
                        <w:rPr>
                          <w:rFonts w:ascii="Segoe UI Historic" w:hAnsi="Segoe UI Historic" w:cs="Segoe UI Historic"/>
                        </w:rPr>
                        <w:t>Esplanade de Villy</w:t>
                      </w:r>
                      <w:r w:rsidR="00F174A7">
                        <w:rPr>
                          <w:rFonts w:ascii="Segoe UI Historic" w:hAnsi="Segoe UI Historic" w:cs="Segoe UI Historic"/>
                        </w:rPr>
                        <w:t xml:space="preserve"> de 16h30 à 2</w:t>
                      </w:r>
                      <w:r w:rsidR="00E04449">
                        <w:rPr>
                          <w:rFonts w:ascii="Segoe UI Historic" w:hAnsi="Segoe UI Historic" w:cs="Segoe UI Historic"/>
                        </w:rPr>
                        <w:t>1h</w:t>
                      </w:r>
                    </w:p>
                    <w:p w14:paraId="6E395920" w14:textId="5DA3602D" w:rsidR="00672226" w:rsidRPr="00F174A7" w:rsidRDefault="00F174A7" w:rsidP="00E67C0B">
                      <w:pPr>
                        <w:pStyle w:val="Paragraphedeliste"/>
                        <w:spacing w:after="0" w:line="240" w:lineRule="auto"/>
                        <w:contextualSpacing w:val="0"/>
                        <w:jc w:val="both"/>
                        <w:rPr>
                          <w:rFonts w:ascii="Segoe UI Historic" w:hAnsi="Segoe UI Historic" w:cs="Segoe UI Historic"/>
                        </w:rPr>
                      </w:pPr>
                      <w:r>
                        <w:rPr>
                          <w:rFonts w:ascii="Segoe UI Historic" w:hAnsi="Segoe UI Historic" w:cs="Segoe UI Historic"/>
                        </w:rPr>
                        <w:t>Goûter, buvette, crêpes, jeux et spectacle à partir de 18h30</w:t>
                      </w:r>
                    </w:p>
                    <w:p w14:paraId="05A2691D" w14:textId="77777777" w:rsidR="00E04449" w:rsidRDefault="00E04449" w:rsidP="00E04449">
                      <w:pPr>
                        <w:spacing w:after="0" w:line="240" w:lineRule="auto"/>
                        <w:jc w:val="both"/>
                        <w:rPr>
                          <w:rFonts w:ascii="Segoe UI Historic" w:hAnsi="Segoe UI Historic" w:cs="Segoe UI Historic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409DA48" w14:textId="32C333AE" w:rsidR="00A56962" w:rsidRPr="00E04449" w:rsidRDefault="00C5493C" w:rsidP="00E04449">
                      <w:pPr>
                        <w:spacing w:after="0" w:line="240" w:lineRule="auto"/>
                        <w:jc w:val="both"/>
                        <w:rPr>
                          <w:rFonts w:ascii="Segoe UI Historic" w:hAnsi="Segoe UI Historic" w:cs="Segoe UI Historic"/>
                          <w:b/>
                          <w:bCs/>
                        </w:rPr>
                      </w:pP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  <w:u w:val="single"/>
                        </w:rPr>
                        <w:t>Vendredi 26</w:t>
                      </w: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</w:rPr>
                        <w:t xml:space="preserve"> : </w:t>
                      </w:r>
                      <w:r w:rsidRPr="00E04449">
                        <w:rPr>
                          <w:rFonts w:ascii="Batang" w:eastAsia="Batang" w:hAnsi="Batang" w:cs="Segoe UI Historic"/>
                          <w:b/>
                          <w:bCs/>
                          <w:i/>
                          <w:iCs/>
                          <w:color w:val="FF00FF"/>
                          <w:sz w:val="24"/>
                          <w:szCs w:val="24"/>
                        </w:rPr>
                        <w:t>Forum des Associations</w:t>
                      </w: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</w:rPr>
                        <w:t xml:space="preserve"> </w:t>
                      </w:r>
                    </w:p>
                    <w:p w14:paraId="2BC074D1" w14:textId="1BF1843B" w:rsidR="00C90F64" w:rsidRPr="00A56962" w:rsidRDefault="00A56962" w:rsidP="00E67C0B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Segoe UI Historic" w:hAnsi="Segoe UI Historic" w:cs="Segoe UI Historic"/>
                        </w:rPr>
                      </w:pPr>
                      <w:r>
                        <w:rPr>
                          <w:rFonts w:ascii="Segoe UI Historic" w:hAnsi="Segoe UI Historic" w:cs="Segoe UI Historic"/>
                        </w:rPr>
                        <w:t>À</w:t>
                      </w:r>
                      <w:r w:rsidR="00C5493C" w:rsidRPr="00A56962">
                        <w:rPr>
                          <w:rFonts w:ascii="Segoe UI Historic" w:hAnsi="Segoe UI Historic" w:cs="Segoe UI Historic"/>
                        </w:rPr>
                        <w:t xml:space="preserve"> partir de 16h</w:t>
                      </w:r>
                      <w:r w:rsidR="00A93994" w:rsidRPr="00A56962">
                        <w:rPr>
                          <w:rFonts w:ascii="Segoe UI Historic" w:hAnsi="Segoe UI Historic" w:cs="Segoe UI Historic"/>
                        </w:rPr>
                        <w:t xml:space="preserve"> sur le site de Villy</w:t>
                      </w:r>
                      <w:r w:rsidR="00A93994" w:rsidRPr="00A93994">
                        <w:rPr>
                          <w:rFonts w:ascii="Segoe UI Historic" w:hAnsi="Segoe UI Historic" w:cs="Segoe UI Historic"/>
                        </w:rPr>
                        <w:t xml:space="preserve"> </w:t>
                      </w:r>
                    </w:p>
                    <w:p w14:paraId="4BB54A29" w14:textId="08317E2E" w:rsidR="005E686C" w:rsidRPr="00366691" w:rsidRDefault="00C5493C" w:rsidP="00E67C0B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Segoe UI Historic" w:hAnsi="Segoe UI Historic" w:cs="Segoe UI Historic"/>
                        </w:rPr>
                      </w:pPr>
                      <w:r w:rsidRPr="00366691">
                        <w:rPr>
                          <w:rFonts w:ascii="Segoe UI Historic" w:hAnsi="Segoe UI Historic" w:cs="Segoe UI Historic"/>
                        </w:rPr>
                        <w:t xml:space="preserve">Venez découvrir les acteurs de notre territoire et </w:t>
                      </w:r>
                      <w:r w:rsidR="00651BB3">
                        <w:rPr>
                          <w:rFonts w:ascii="Segoe UI Historic" w:hAnsi="Segoe UI Historic" w:cs="Segoe UI Historic"/>
                        </w:rPr>
                        <w:t>l</w:t>
                      </w:r>
                      <w:r w:rsidRPr="00366691">
                        <w:rPr>
                          <w:rFonts w:ascii="Segoe UI Historic" w:hAnsi="Segoe UI Historic" w:cs="Segoe UI Historic"/>
                        </w:rPr>
                        <w:t>es activités qu’ils proposent – Inscriptions sur place</w:t>
                      </w:r>
                    </w:p>
                    <w:p w14:paraId="2720AB7C" w14:textId="77777777" w:rsidR="005E686C" w:rsidRPr="00316F9B" w:rsidRDefault="005E686C" w:rsidP="00E67C0B">
                      <w:pPr>
                        <w:pStyle w:val="Paragraphedeliste"/>
                        <w:spacing w:after="0" w:line="240" w:lineRule="auto"/>
                        <w:ind w:left="1080"/>
                        <w:contextualSpacing w:val="0"/>
                        <w:jc w:val="both"/>
                        <w:rPr>
                          <w:rFonts w:ascii="Segoe UI Historic" w:hAnsi="Segoe UI Historic" w:cs="Segoe UI Historic"/>
                          <w:sz w:val="16"/>
                          <w:szCs w:val="16"/>
                        </w:rPr>
                      </w:pPr>
                    </w:p>
                    <w:p w14:paraId="3DB8EBD8" w14:textId="77777777" w:rsidR="00A56962" w:rsidRPr="00E04449" w:rsidRDefault="000C4287" w:rsidP="00E04449">
                      <w:pPr>
                        <w:spacing w:after="0" w:line="240" w:lineRule="auto"/>
                        <w:jc w:val="both"/>
                        <w:rPr>
                          <w:rFonts w:ascii="Segoe UI Historic" w:hAnsi="Segoe UI Historic" w:cs="Segoe UI Historic"/>
                        </w:rPr>
                      </w:pP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  <w:u w:val="single"/>
                        </w:rPr>
                        <w:t>Samedi 27</w:t>
                      </w:r>
                      <w:r w:rsidRPr="00E04449">
                        <w:rPr>
                          <w:rFonts w:ascii="Segoe UI Historic" w:hAnsi="Segoe UI Historic" w:cs="Segoe UI Historic"/>
                        </w:rPr>
                        <w:t> </w:t>
                      </w: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</w:rPr>
                        <w:t xml:space="preserve">: </w:t>
                      </w:r>
                      <w:r w:rsidR="00657736" w:rsidRPr="00E04449">
                        <w:rPr>
                          <w:rFonts w:ascii="Batang" w:eastAsia="Batang" w:hAnsi="Batang" w:cs="Segoe UI Historic"/>
                          <w:b/>
                          <w:bCs/>
                          <w:i/>
                          <w:iCs/>
                          <w:color w:val="9933FF"/>
                          <w:sz w:val="24"/>
                          <w:szCs w:val="24"/>
                        </w:rPr>
                        <w:t>Por</w:t>
                      </w:r>
                      <w:r w:rsidRPr="00E04449">
                        <w:rPr>
                          <w:rFonts w:ascii="Batang" w:eastAsia="Batang" w:hAnsi="Batang" w:cs="Segoe UI Historic"/>
                          <w:b/>
                          <w:bCs/>
                          <w:i/>
                          <w:iCs/>
                          <w:color w:val="9933FF"/>
                          <w:sz w:val="24"/>
                          <w:szCs w:val="24"/>
                        </w:rPr>
                        <w:t>tes ouvertes</w:t>
                      </w:r>
                      <w:r w:rsidRPr="00E04449">
                        <w:rPr>
                          <w:rFonts w:ascii="Segoe UI Historic" w:hAnsi="Segoe UI Historic" w:cs="Segoe UI Historic"/>
                          <w:b/>
                          <w:bCs/>
                          <w:color w:val="FFC000" w:themeColor="accent4"/>
                        </w:rPr>
                        <w:t xml:space="preserve"> </w:t>
                      </w:r>
                    </w:p>
                    <w:p w14:paraId="7905CEDD" w14:textId="689DF419" w:rsidR="000C4287" w:rsidRPr="005E686C" w:rsidRDefault="00A56962" w:rsidP="00E67C0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Segoe UI Historic" w:hAnsi="Segoe UI Historic" w:cs="Segoe UI Historic"/>
                        </w:rPr>
                      </w:pPr>
                      <w:r w:rsidRPr="00A56962">
                        <w:rPr>
                          <w:rFonts w:ascii="Segoe UI Historic" w:hAnsi="Segoe UI Historic" w:cs="Segoe UI Historic"/>
                        </w:rPr>
                        <w:t>Organisées</w:t>
                      </w:r>
                      <w:r w:rsidR="000C4287" w:rsidRPr="00A56962">
                        <w:rPr>
                          <w:rFonts w:ascii="Segoe UI Historic" w:hAnsi="Segoe UI Historic" w:cs="Segoe UI Historic"/>
                        </w:rPr>
                        <w:t xml:space="preserve"> par Vie’Tamine</w:t>
                      </w:r>
                      <w:r w:rsidR="000C4287" w:rsidRPr="005E686C">
                        <w:rPr>
                          <w:rFonts w:ascii="Segoe UI Historic" w:hAnsi="Segoe UI Historic" w:cs="Segoe UI Historic"/>
                        </w:rPr>
                        <w:t xml:space="preserve"> </w:t>
                      </w:r>
                    </w:p>
                    <w:p w14:paraId="6CEB5ED1" w14:textId="6EE644C0" w:rsidR="00C5493C" w:rsidRPr="000C4287" w:rsidRDefault="000C4287" w:rsidP="00E67C0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Segoe UI Historic" w:hAnsi="Segoe UI Historic" w:cs="Segoe UI Historic"/>
                        </w:rPr>
                      </w:pPr>
                      <w:r w:rsidRPr="000C4287">
                        <w:rPr>
                          <w:rFonts w:ascii="Segoe UI Historic" w:hAnsi="Segoe UI Historic" w:cs="Segoe UI Historic"/>
                        </w:rPr>
                        <w:t>1er étage de la Conciergerie</w:t>
                      </w:r>
                      <w:r w:rsidR="001167A0">
                        <w:rPr>
                          <w:rFonts w:ascii="Segoe UI Historic" w:hAnsi="Segoe UI Historic" w:cs="Segoe UI Historic"/>
                        </w:rPr>
                        <w:t xml:space="preserve"> (bibliothèque-café à Villy)</w:t>
                      </w:r>
                      <w:r w:rsidR="00334EDD">
                        <w:rPr>
                          <w:rFonts w:ascii="Segoe UI Historic" w:hAnsi="Segoe UI Historic" w:cs="Segoe UI Historic"/>
                        </w:rPr>
                        <w:t>, de 14h à 18h.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9C0CC7" w14:textId="30F6C54A" w:rsidR="00AB2E53" w:rsidRPr="00450238" w:rsidRDefault="00AB2E53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7DA2CDAF" w14:textId="417D1936" w:rsidR="00AB2E53" w:rsidRPr="00450238" w:rsidRDefault="00AB2E53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2817CA85" w14:textId="1303EDD7" w:rsidR="00A3068B" w:rsidRPr="00450238" w:rsidRDefault="00A3068B" w:rsidP="00A3068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33C11D45" w14:textId="7614D881" w:rsidR="00A3068B" w:rsidRPr="00450238" w:rsidRDefault="00A3068B" w:rsidP="00A3068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128CA873" w14:textId="67D9C3DF" w:rsidR="00A3068B" w:rsidRPr="00450238" w:rsidRDefault="00A3068B" w:rsidP="00A3068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69B9B6E6" w14:textId="365CD661" w:rsidR="00AB2E53" w:rsidRPr="00450238" w:rsidRDefault="00AB2E53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14AA7265" w14:textId="0C547F3F" w:rsidR="00AB2E53" w:rsidRPr="00450238" w:rsidRDefault="00CF2B2D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>
        <w:rPr>
          <w:rFonts w:ascii="Gill Sans MT" w:hAnsi="Gill Sans MT"/>
          <w:noProof/>
          <w:color w:val="000000"/>
          <w:shd w:val="clear" w:color="auto" w:fill="FFFFFF"/>
        </w:rPr>
        <w:drawing>
          <wp:anchor distT="0" distB="0" distL="114300" distR="114300" simplePos="0" relativeHeight="252200960" behindDoc="0" locked="0" layoutInCell="1" allowOverlap="1" wp14:anchorId="27FFE91E" wp14:editId="1F967A06">
            <wp:simplePos x="0" y="0"/>
            <wp:positionH relativeFrom="column">
              <wp:posOffset>5146040</wp:posOffset>
            </wp:positionH>
            <wp:positionV relativeFrom="paragraph">
              <wp:posOffset>6985</wp:posOffset>
            </wp:positionV>
            <wp:extent cx="812101" cy="1217930"/>
            <wp:effectExtent l="133350" t="95250" r="140970" b="77470"/>
            <wp:wrapNone/>
            <wp:docPr id="146422896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2896" name="Image 14642289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4362">
                      <a:off x="0" y="0"/>
                      <a:ext cx="812101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34230" w14:textId="59CBFC41" w:rsidR="00AB2E53" w:rsidRPr="00450238" w:rsidRDefault="00AB2E53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343F1FCD" w14:textId="0531ED0D" w:rsidR="00AB2E53" w:rsidRPr="00450238" w:rsidRDefault="00AB2E53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74B3D8AE" w14:textId="6D5AB9F3" w:rsidR="00AB2E53" w:rsidRPr="00450238" w:rsidRDefault="00AB2E53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40C78B96" w14:textId="320F853E" w:rsidR="00A3068B" w:rsidRPr="00450238" w:rsidRDefault="00A3068B" w:rsidP="00A3068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4242CBEA" w14:textId="025477C8" w:rsidR="00A3068B" w:rsidRPr="00450238" w:rsidRDefault="00B640A4" w:rsidP="00A3068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 w:rsidRPr="00450238">
        <w:rPr>
          <w:rFonts w:ascii="Gill Sans MT" w:hAnsi="Gill Sans MT"/>
          <w:noProof/>
          <w:color w:val="000000"/>
          <w:shd w:val="clear" w:color="auto" w:fill="FFFFFF"/>
          <w:lang w:eastAsia="fr-FR"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52F84909" wp14:editId="478BFD6F">
                <wp:simplePos x="0" y="0"/>
                <wp:positionH relativeFrom="leftMargin">
                  <wp:posOffset>-4097002</wp:posOffset>
                </wp:positionH>
                <wp:positionV relativeFrom="paragraph">
                  <wp:posOffset>478136</wp:posOffset>
                </wp:positionV>
                <wp:extent cx="8938895" cy="562610"/>
                <wp:effectExtent l="0" t="0" r="0" b="0"/>
                <wp:wrapNone/>
                <wp:docPr id="19639540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938895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5F7AE" w14:textId="55D62D49" w:rsidR="00B640A4" w:rsidRPr="00A21BC4" w:rsidRDefault="00B640A4" w:rsidP="00B640A4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21BC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En cours / À venir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84909" id="_x0000_s1052" type="#_x0000_t202" style="position:absolute;left:0;text-align:left;margin-left:-322.6pt;margin-top:37.65pt;width:703.85pt;height:44.3pt;rotation:-90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" filled="f" stroked="f">
                <v:textbox>
                  <w:txbxContent>
                    <w:p w14:paraId="08C5F7AE" w14:textId="55D62D49" w:rsidR="00B640A4" w:rsidRPr="00A21BC4" w:rsidRDefault="00B640A4" w:rsidP="00B640A4">
                      <w:pPr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21BC4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En cours / À venir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5A25B" w14:textId="20BCF579" w:rsidR="00A3068B" w:rsidRPr="00450238" w:rsidRDefault="00A3068B" w:rsidP="00A3068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328C89EA" w14:textId="38F14862" w:rsidR="00AB2E53" w:rsidRPr="00450238" w:rsidRDefault="00AB2E53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5493B5D7" w14:textId="225EC7B9" w:rsidR="00AB2E53" w:rsidRPr="00450238" w:rsidRDefault="00AB2E53" w:rsidP="001A3C5B">
      <w:pPr>
        <w:spacing w:after="0" w:line="240" w:lineRule="auto"/>
        <w:ind w:left="142"/>
        <w:jc w:val="both"/>
        <w:rPr>
          <w:rFonts w:ascii="Gill Sans MT" w:hAnsi="Gill Sans MT"/>
          <w:noProof/>
          <w:color w:val="000000"/>
          <w:shd w:val="clear" w:color="auto" w:fill="FFFFFF"/>
        </w:rPr>
      </w:pPr>
    </w:p>
    <w:p w14:paraId="02254310" w14:textId="48BBF2A0" w:rsidR="00AB2E53" w:rsidRDefault="00B640A4" w:rsidP="00667B50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Gill Sans MT" w:hAnsi="Gill Sans MT"/>
          <w:noProof/>
          <w:color w:val="000000"/>
          <w:shd w:val="clear" w:color="auto" w:fill="FFFFFF"/>
        </w:rPr>
      </w:pPr>
      <w:r w:rsidRPr="00450238">
        <w:rPr>
          <w:rFonts w:ascii="Gill Sans MT" w:hAnsi="Gill Sans M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63E1A3EB" wp14:editId="5D417A52">
                <wp:simplePos x="0" y="0"/>
                <wp:positionH relativeFrom="page">
                  <wp:posOffset>-4194080</wp:posOffset>
                </wp:positionH>
                <wp:positionV relativeFrom="paragraph">
                  <wp:posOffset>1024573</wp:posOffset>
                </wp:positionV>
                <wp:extent cx="8943340" cy="493835"/>
                <wp:effectExtent l="0" t="4128" r="25083" b="25082"/>
                <wp:wrapNone/>
                <wp:docPr id="655514656" name="Rectangle : avec coins arrondis en diagonale 655514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8943340" cy="493835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C42DA9" w14:textId="7455EE09" w:rsidR="00B640A4" w:rsidRPr="00B640A4" w:rsidRDefault="00B640A4" w:rsidP="00B640A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1A3EB" id="Rectangle : avec coins arrondis en diagonale 655514656" o:spid="_x0000_s1053" style="position:absolute;left:0;text-align:left;margin-left:-330.25pt;margin-top:80.7pt;width:704.2pt;height:38.9pt;rotation:-90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943340,4938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" adj="-11796480,,5400" path="m82307,l8943340,r,l8943340,411528v,45457,-36850,82307,-82307,82307l,493835r,l,82307c,36850,36850,,82307,xe" fillcolor="#a8d08d [1945]" strokecolor="#00b050" strokeweight="1pt">
                <v:stroke joinstyle="miter"/>
                <v:formulas/>
                <v:path arrowok="t" o:connecttype="custom" o:connectlocs="82307,0;8943340,0;8943340,0;8943340,411528;8861033,493835;0,493835;0,493835;0,82307;82307,0" o:connectangles="0,0,0,0,0,0,0,0,0" textboxrect="0,0,8943340,493835"/>
                <v:textbox>
                  <w:txbxContent>
                    <w:p w14:paraId="6AC42DA9" w14:textId="7455EE09" w:rsidR="00B640A4" w:rsidRPr="00B640A4" w:rsidRDefault="00B640A4" w:rsidP="00B640A4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3A628D" w14:textId="0E2A0A67" w:rsidR="00616BB2" w:rsidRPr="00616BB2" w:rsidRDefault="00E04449" w:rsidP="00616BB2">
      <w:r>
        <w:rPr>
          <w:noProof/>
        </w:rPr>
        <w:drawing>
          <wp:anchor distT="0" distB="0" distL="114300" distR="114300" simplePos="0" relativeHeight="252204032" behindDoc="0" locked="0" layoutInCell="1" allowOverlap="1" wp14:anchorId="4005E162" wp14:editId="1E6E2F44">
            <wp:simplePos x="0" y="0"/>
            <wp:positionH relativeFrom="column">
              <wp:posOffset>5463540</wp:posOffset>
            </wp:positionH>
            <wp:positionV relativeFrom="paragraph">
              <wp:posOffset>237490</wp:posOffset>
            </wp:positionV>
            <wp:extent cx="823499" cy="1143000"/>
            <wp:effectExtent l="95250" t="57150" r="91440" b="57150"/>
            <wp:wrapNone/>
            <wp:docPr id="1503890840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90840" name="Image 15038908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9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F0AAA" w14:textId="646B6872" w:rsidR="00616BB2" w:rsidRPr="00616BB2" w:rsidRDefault="00E04449" w:rsidP="00616BB2">
      <w:r>
        <w:rPr>
          <w:rFonts w:ascii="Gill Sans MT" w:hAnsi="Gill Sans MT"/>
          <w:noProof/>
          <w:color w:val="000000"/>
          <w:shd w:val="clear" w:color="auto" w:fill="FFFFFF"/>
        </w:rPr>
        <w:drawing>
          <wp:anchor distT="0" distB="0" distL="114300" distR="114300" simplePos="0" relativeHeight="252203008" behindDoc="0" locked="0" layoutInCell="1" allowOverlap="1" wp14:anchorId="6FB1833F" wp14:editId="18A94361">
            <wp:simplePos x="0" y="0"/>
            <wp:positionH relativeFrom="column">
              <wp:posOffset>4392130</wp:posOffset>
            </wp:positionH>
            <wp:positionV relativeFrom="paragraph">
              <wp:posOffset>65804</wp:posOffset>
            </wp:positionV>
            <wp:extent cx="809625" cy="1145280"/>
            <wp:effectExtent l="114300" t="76200" r="104775" b="74295"/>
            <wp:wrapNone/>
            <wp:docPr id="2064765933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65933" name="Image 20647659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1558">
                      <a:off x="0" y="0"/>
                      <a:ext cx="809625" cy="114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A163E" w14:textId="5DD93B54" w:rsidR="00616BB2" w:rsidRPr="00616BB2" w:rsidRDefault="00616BB2" w:rsidP="00616BB2"/>
    <w:p w14:paraId="31674D1F" w14:textId="21E835F9" w:rsidR="00616BB2" w:rsidRPr="00616BB2" w:rsidRDefault="00616BB2" w:rsidP="00616BB2"/>
    <w:p w14:paraId="05D9418F" w14:textId="4700F647" w:rsidR="00616BB2" w:rsidRPr="00616BB2" w:rsidRDefault="00616BB2" w:rsidP="00616BB2"/>
    <w:p w14:paraId="024DB508" w14:textId="457F657B" w:rsidR="00616BB2" w:rsidRPr="00616BB2" w:rsidRDefault="00616BB2" w:rsidP="00616BB2"/>
    <w:p w14:paraId="3A740F4F" w14:textId="73506FA4" w:rsidR="00616BB2" w:rsidRPr="00616BB2" w:rsidRDefault="00CF2B2D" w:rsidP="00616BB2">
      <w:r>
        <w:rPr>
          <w:rFonts w:ascii="Gill Sans MT" w:hAnsi="Gill Sans MT"/>
          <w:noProof/>
          <w:color w:val="000000"/>
          <w:shd w:val="clear" w:color="auto" w:fill="FFFFFF"/>
        </w:rPr>
        <w:drawing>
          <wp:anchor distT="0" distB="0" distL="114300" distR="114300" simplePos="0" relativeHeight="252201984" behindDoc="0" locked="0" layoutInCell="1" allowOverlap="1" wp14:anchorId="6B6775CF" wp14:editId="63A06158">
            <wp:simplePos x="0" y="0"/>
            <wp:positionH relativeFrom="column">
              <wp:posOffset>5028392</wp:posOffset>
            </wp:positionH>
            <wp:positionV relativeFrom="paragraph">
              <wp:posOffset>124643</wp:posOffset>
            </wp:positionV>
            <wp:extent cx="763076" cy="1079538"/>
            <wp:effectExtent l="95250" t="76200" r="94615" b="63500"/>
            <wp:wrapNone/>
            <wp:docPr id="106662199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21997" name="Image 106662199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2126">
                      <a:off x="0" y="0"/>
                      <a:ext cx="764314" cy="1081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4961A" w14:textId="04CED6B8" w:rsidR="00616BB2" w:rsidRPr="00616BB2" w:rsidRDefault="00616BB2" w:rsidP="00616BB2"/>
    <w:p w14:paraId="4DF7EC3A" w14:textId="3CCF9628" w:rsidR="00616BB2" w:rsidRPr="00616BB2" w:rsidRDefault="00616BB2" w:rsidP="00616BB2"/>
    <w:p w14:paraId="7882F467" w14:textId="16CC0EF0" w:rsidR="00616BB2" w:rsidRPr="00616BB2" w:rsidRDefault="00616BB2" w:rsidP="00616BB2"/>
    <w:p w14:paraId="0245366A" w14:textId="06983CD8" w:rsidR="00616BB2" w:rsidRPr="00616BB2" w:rsidRDefault="00744B6C" w:rsidP="00616BB2">
      <w:r>
        <w:rPr>
          <w:rFonts w:ascii="Gill Sans MT" w:hAnsi="Gill Sans MT"/>
          <w:noProof/>
          <w:color w:val="00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2179456" behindDoc="0" locked="0" layoutInCell="1" allowOverlap="1" wp14:anchorId="4FABB442" wp14:editId="02A6EA8B">
                <wp:simplePos x="0" y="0"/>
                <wp:positionH relativeFrom="column">
                  <wp:posOffset>114300</wp:posOffset>
                </wp:positionH>
                <wp:positionV relativeFrom="paragraph">
                  <wp:posOffset>196405</wp:posOffset>
                </wp:positionV>
                <wp:extent cx="6448425" cy="647700"/>
                <wp:effectExtent l="0" t="0" r="28575" b="0"/>
                <wp:wrapNone/>
                <wp:docPr id="2036626119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647700"/>
                          <a:chOff x="28575" y="819150"/>
                          <a:chExt cx="6448425" cy="647700"/>
                        </a:xfrm>
                      </wpg:grpSpPr>
                      <wps:wsp>
                        <wps:cNvPr id="1042718174" name="Rectangle : coins arrondis 39"/>
                        <wps:cNvSpPr/>
                        <wps:spPr>
                          <a:xfrm>
                            <a:off x="28575" y="828675"/>
                            <a:ext cx="6448425" cy="38100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532307" w14:textId="77777777" w:rsidR="00616BB2" w:rsidRPr="00385110" w:rsidRDefault="00616BB2" w:rsidP="00616BB2">
                              <w:pPr>
                                <w:spacing w:after="0" w:line="240" w:lineRule="auto"/>
                                <w:jc w:val="center"/>
                                <w:rPr>
                                  <w:rFonts w:ascii="Gabriola" w:hAnsi="Gabriola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932824" name="Zone de texte 40"/>
                        <wps:cNvSpPr txBox="1"/>
                        <wps:spPr>
                          <a:xfrm>
                            <a:off x="116841" y="819150"/>
                            <a:ext cx="603313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7380FC" w14:textId="3B09F60F" w:rsidR="00616BB2" w:rsidRPr="00A21BC4" w:rsidRDefault="00E04449" w:rsidP="00616BB2">
                              <w:pPr>
                                <w:jc w:val="center"/>
                                <w:rPr>
                                  <w:rFonts w:ascii="Segoe UI Historic" w:hAnsi="Segoe UI Historic" w:cs="Segoe UI Historic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sz w:val="36"/>
                                  <w:szCs w:val="36"/>
                                </w:rPr>
                                <w:t>🗝️</w:t>
                              </w:r>
                              <w:r w:rsidR="00BD36EE"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sz w:val="36"/>
                                  <w:szCs w:val="36"/>
                                </w:rPr>
                                <w:t>S</w:t>
                              </w:r>
                              <w:r w:rsidR="00616BB2"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sz w:val="36"/>
                                  <w:szCs w:val="36"/>
                                </w:rPr>
                                <w:t>alle polyvalente</w:t>
                              </w:r>
                              <w:r w:rsidR="00BD36EE"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de Villy</w:t>
                              </w:r>
                              <w:r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ABB442" id="_x0000_s1054" style="position:absolute;margin-left:9pt;margin-top:15.45pt;width:507.75pt;height:51pt;z-index:252179456;mso-height-relative:margin" coordorigin="285,8191" coordsize="64484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">
                <v:roundrect id="Rectangle : coins arrondis 39" o:spid="_x0000_s1055" style="position:absolute;left:285;top:8286;width:6448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" fillcolor="#a8d08d [1945]" strokecolor="#09101d [484]" strokeweight="1pt">
                  <v:stroke joinstyle="miter"/>
                  <v:textbox>
                    <w:txbxContent>
                      <w:p w14:paraId="20532307" w14:textId="77777777" w:rsidR="00616BB2" w:rsidRPr="00385110" w:rsidRDefault="00616BB2" w:rsidP="00616BB2">
                        <w:pPr>
                          <w:spacing w:after="0" w:line="240" w:lineRule="auto"/>
                          <w:jc w:val="center"/>
                          <w:rPr>
                            <w:rFonts w:ascii="Gabriola" w:hAnsi="Gabriola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shape id="_x0000_s1056" type="#_x0000_t202" style="position:absolute;left:1168;top:8191;width:6033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" filled="f" stroked="f" strokeweight=".5pt">
                  <v:textbox>
                    <w:txbxContent>
                      <w:p w14:paraId="307380FC" w14:textId="3B09F60F" w:rsidR="00616BB2" w:rsidRPr="00A21BC4" w:rsidRDefault="00E04449" w:rsidP="00616BB2">
                        <w:pPr>
                          <w:jc w:val="center"/>
                          <w:rPr>
                            <w:rFonts w:ascii="Segoe UI Historic" w:hAnsi="Segoe UI Historic" w:cs="Segoe UI Historic"/>
                            <w:b/>
                            <w:bCs/>
                          </w:rPr>
                        </w:pPr>
                        <w:r>
                          <w:rPr>
                            <w:rFonts w:ascii="Segoe UI Emoji" w:hAnsi="Segoe UI Emoji" w:cs="Segoe UI Emoji"/>
                            <w:b/>
                            <w:bCs/>
                            <w:sz w:val="36"/>
                            <w:szCs w:val="36"/>
                          </w:rPr>
                          <w:t>🗝️</w:t>
                        </w:r>
                        <w:r w:rsidR="00BD36EE">
                          <w:rPr>
                            <w:rFonts w:ascii="Segoe UI Emoji" w:hAnsi="Segoe UI Emoji" w:cs="Segoe UI Emoji"/>
                            <w:b/>
                            <w:bCs/>
                            <w:sz w:val="36"/>
                            <w:szCs w:val="36"/>
                          </w:rPr>
                          <w:t>S</w:t>
                        </w:r>
                        <w:r w:rsidR="00616BB2">
                          <w:rPr>
                            <w:rFonts w:ascii="Segoe UI Emoji" w:hAnsi="Segoe UI Emoji" w:cs="Segoe UI Emoji"/>
                            <w:b/>
                            <w:bCs/>
                            <w:sz w:val="36"/>
                            <w:szCs w:val="36"/>
                          </w:rPr>
                          <w:t>alle polyvalente</w:t>
                        </w:r>
                        <w:r w:rsidR="00BD36EE">
                          <w:rPr>
                            <w:rFonts w:ascii="Segoe UI Emoji" w:hAnsi="Segoe UI Emoji" w:cs="Segoe UI Emoji"/>
                            <w:b/>
                            <w:bCs/>
                            <w:sz w:val="36"/>
                            <w:szCs w:val="36"/>
                          </w:rPr>
                          <w:t xml:space="preserve"> de Villy</w:t>
                        </w:r>
                        <w:r>
                          <w:rPr>
                            <w:rFonts w:ascii="Segoe UI Emoji" w:hAnsi="Segoe UI Emoji" w:cs="Segoe UI Emoji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C2BDE7" w14:textId="02B6B183" w:rsidR="00616BB2" w:rsidRPr="00616BB2" w:rsidRDefault="00616BB2" w:rsidP="00616BB2"/>
    <w:p w14:paraId="6D6A852E" w14:textId="38F06946" w:rsidR="00616BB2" w:rsidRDefault="00316F9B" w:rsidP="00616BB2">
      <w:pPr>
        <w:rPr>
          <w:rFonts w:ascii="Gill Sans MT" w:hAnsi="Gill Sans MT"/>
          <w:noProof/>
          <w:color w:val="000000"/>
          <w:shd w:val="clear" w:color="auto" w:fill="FFFFFF"/>
        </w:rPr>
      </w:pPr>
      <w:r w:rsidRPr="00450238">
        <w:rPr>
          <w:rFonts w:ascii="Gill Sans MT" w:hAnsi="Gill Sans MT"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9AA847B" wp14:editId="3A865C77">
                <wp:simplePos x="0" y="0"/>
                <wp:positionH relativeFrom="column">
                  <wp:posOffset>184068</wp:posOffset>
                </wp:positionH>
                <wp:positionV relativeFrom="paragraph">
                  <wp:posOffset>125137</wp:posOffset>
                </wp:positionV>
                <wp:extent cx="6381750" cy="748146"/>
                <wp:effectExtent l="0" t="0" r="19050" b="13970"/>
                <wp:wrapNone/>
                <wp:docPr id="1897955286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74814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D4BE434" w14:textId="01790135" w:rsidR="00616BB2" w:rsidRDefault="00616BB2" w:rsidP="00616BB2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En raison des vacances estivales, la salle polyvalente</w:t>
                            </w:r>
                            <w:r w:rsidR="00BD36EE">
                              <w:t xml:space="preserve"> </w:t>
                            </w:r>
                            <w:r>
                              <w:t xml:space="preserve">ne sera pas louée </w:t>
                            </w:r>
                            <w:r w:rsidR="00BD36EE">
                              <w:t xml:space="preserve">aux particuliers </w:t>
                            </w:r>
                            <w:r>
                              <w:t>au mois d’août 2026.</w:t>
                            </w:r>
                          </w:p>
                          <w:p w14:paraId="3C0A7F46" w14:textId="77777777" w:rsidR="00BD36EE" w:rsidRPr="001E0650" w:rsidRDefault="00BD36EE" w:rsidP="00616BB2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977B67B" w14:textId="61F5F286" w:rsidR="00616BB2" w:rsidRDefault="00616BB2" w:rsidP="00616BB2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Dans l’attente des dates officielles de </w:t>
                            </w:r>
                            <w:r w:rsidR="00914D98">
                              <w:t>l’</w:t>
                            </w:r>
                            <w:r>
                              <w:t>élection présidentielle à venir, nous ne sommes pas en mesure de vous répondre sur vos demandes de location sur le premier semestre 2027.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847B" id="_x0000_s1057" type="#_x0000_t202" style="position:absolute;margin-left:14.5pt;margin-top:9.85pt;width:502.5pt;height:58.9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" fillcolor="#e7e6e6 [3214]" strokecolor="black [3213]" strokeweight=".5pt">
                <v:textbox>
                  <w:txbxContent>
                    <w:p w14:paraId="6D4BE434" w14:textId="01790135" w:rsidR="00616BB2" w:rsidRDefault="00616BB2" w:rsidP="00616BB2">
                      <w:pPr>
                        <w:spacing w:after="0" w:line="240" w:lineRule="auto"/>
                        <w:jc w:val="both"/>
                      </w:pPr>
                      <w:r>
                        <w:t>En raison des vacances estivales, la salle polyvalente</w:t>
                      </w:r>
                      <w:r w:rsidR="00BD36EE">
                        <w:t xml:space="preserve"> </w:t>
                      </w:r>
                      <w:r>
                        <w:t xml:space="preserve">ne sera pas louée </w:t>
                      </w:r>
                      <w:r w:rsidR="00BD36EE">
                        <w:t xml:space="preserve">aux particuliers </w:t>
                      </w:r>
                      <w:r>
                        <w:t>au mois d’août 2026.</w:t>
                      </w:r>
                    </w:p>
                    <w:p w14:paraId="3C0A7F46" w14:textId="77777777" w:rsidR="00BD36EE" w:rsidRPr="001E0650" w:rsidRDefault="00BD36EE" w:rsidP="00616BB2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977B67B" w14:textId="61F5F286" w:rsidR="00616BB2" w:rsidRDefault="00616BB2" w:rsidP="00616BB2">
                      <w:pPr>
                        <w:spacing w:after="0" w:line="240" w:lineRule="auto"/>
                        <w:jc w:val="both"/>
                      </w:pPr>
                      <w:r>
                        <w:t xml:space="preserve">Dans l’attente des dates officielles de </w:t>
                      </w:r>
                      <w:r w:rsidR="00914D98">
                        <w:t>l’</w:t>
                      </w:r>
                      <w:r>
                        <w:t>élection présidentielle à venir, nous ne sommes pas en mesure de vous répondre sur vos demandes de location sur le premier semestre 2027.</w:t>
                      </w:r>
                    </w:p>
                  </w:txbxContent>
                </v:textbox>
              </v:shape>
            </w:pict>
          </mc:Fallback>
        </mc:AlternateContent>
      </w:r>
    </w:p>
    <w:p w14:paraId="2C34EDD8" w14:textId="07BF9353" w:rsidR="00616BB2" w:rsidRPr="00616BB2" w:rsidRDefault="00744B6C" w:rsidP="00616BB2">
      <w:pPr>
        <w:tabs>
          <w:tab w:val="left" w:pos="2340"/>
        </w:tabs>
      </w:pPr>
      <w:r w:rsidRPr="00450238">
        <w:rPr>
          <w:rFonts w:ascii="Gill Sans MT" w:hAnsi="Gill Sans MT"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4547722" wp14:editId="76AEF1C3">
                <wp:simplePos x="0" y="0"/>
                <wp:positionH relativeFrom="column">
                  <wp:posOffset>200025</wp:posOffset>
                </wp:positionH>
                <wp:positionV relativeFrom="paragraph">
                  <wp:posOffset>1045845</wp:posOffset>
                </wp:positionV>
                <wp:extent cx="6343650" cy="895350"/>
                <wp:effectExtent l="0" t="0" r="19050" b="19050"/>
                <wp:wrapNone/>
                <wp:docPr id="1395657866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895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2F47592" w14:textId="4133BCEB" w:rsidR="00CE5736" w:rsidRPr="000557DA" w:rsidRDefault="00CE5736" w:rsidP="00385110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557DA">
                              <w:rPr>
                                <w:sz w:val="24"/>
                                <w:szCs w:val="24"/>
                              </w:rPr>
                              <w:t>Pas de parution du Trait d’Union fin juin, pour laisser la place à la revue municipale</w:t>
                            </w:r>
                          </w:p>
                          <w:p w14:paraId="190CF8AD" w14:textId="77777777" w:rsidR="000557DA" w:rsidRPr="000557DA" w:rsidRDefault="000C4287" w:rsidP="000557DA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557DA">
                              <w:rPr>
                                <w:sz w:val="28"/>
                                <w:szCs w:val="28"/>
                              </w:rPr>
                              <w:t xml:space="preserve"> « L’Essentiel » hors-</w:t>
                            </w:r>
                            <w:r w:rsidR="000557DA" w:rsidRPr="000557DA">
                              <w:rPr>
                                <w:sz w:val="28"/>
                                <w:szCs w:val="28"/>
                              </w:rPr>
                              <w:t xml:space="preserve">série </w:t>
                            </w:r>
                          </w:p>
                          <w:p w14:paraId="10E1E977" w14:textId="18003275" w:rsidR="000C4287" w:rsidRDefault="000557DA" w:rsidP="000557D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557DA">
                              <w:rPr>
                                <w:sz w:val="24"/>
                                <w:szCs w:val="24"/>
                              </w:rPr>
                              <w:t>qui sera</w:t>
                            </w:r>
                            <w:r w:rsidR="000C4287" w:rsidRPr="000557DA">
                              <w:rPr>
                                <w:sz w:val="24"/>
                                <w:szCs w:val="24"/>
                              </w:rPr>
                              <w:t xml:space="preserve"> distribué courant juillet.</w:t>
                            </w:r>
                          </w:p>
                          <w:p w14:paraId="69A3A71E" w14:textId="2CD05FE3" w:rsidR="00E04449" w:rsidRPr="00E04449" w:rsidRDefault="00E04449" w:rsidP="000557DA">
                            <w:pPr>
                              <w:spacing w:after="0" w:line="240" w:lineRule="auto"/>
                              <w:jc w:val="center"/>
                              <w:rPr>
                                <w:rFonts w:ascii="Segoe UI Emoji" w:hAnsi="Segoe UI Emoji"/>
                                <w:sz w:val="24"/>
                                <w:szCs w:val="24"/>
                              </w:rPr>
                            </w:pPr>
                            <w:r w:rsidRPr="00E04449">
                              <w:rPr>
                                <w:rFonts w:ascii="Segoe UI Emoji" w:hAnsi="Segoe UI Emoji"/>
                                <w:sz w:val="24"/>
                                <w:szCs w:val="24"/>
                              </w:rPr>
                              <w:t>🌞 Bel été à tous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47722" id="_x0000_s1058" type="#_x0000_t202" style="position:absolute;margin-left:15.75pt;margin-top:82.35pt;width:499.5pt;height:70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" fillcolor="#b4c6e7 [1300]" strokecolor="#0070c0" strokeweight=".5pt">
                <v:textbox>
                  <w:txbxContent>
                    <w:p w14:paraId="42F47592" w14:textId="4133BCEB" w:rsidR="00CE5736" w:rsidRPr="000557DA" w:rsidRDefault="00CE5736" w:rsidP="00385110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557DA">
                        <w:rPr>
                          <w:sz w:val="24"/>
                          <w:szCs w:val="24"/>
                        </w:rPr>
                        <w:t>Pas de parution du Trait d’Union fin juin, pour laisser la place à la revue municipale</w:t>
                      </w:r>
                    </w:p>
                    <w:p w14:paraId="190CF8AD" w14:textId="77777777" w:rsidR="000557DA" w:rsidRPr="000557DA" w:rsidRDefault="000C4287" w:rsidP="000557DA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557DA">
                        <w:rPr>
                          <w:sz w:val="28"/>
                          <w:szCs w:val="28"/>
                        </w:rPr>
                        <w:t xml:space="preserve"> « L’Essentiel » hors-</w:t>
                      </w:r>
                      <w:r w:rsidR="000557DA" w:rsidRPr="000557DA">
                        <w:rPr>
                          <w:sz w:val="28"/>
                          <w:szCs w:val="28"/>
                        </w:rPr>
                        <w:t xml:space="preserve">série </w:t>
                      </w:r>
                    </w:p>
                    <w:p w14:paraId="10E1E977" w14:textId="18003275" w:rsidR="000C4287" w:rsidRDefault="000557DA" w:rsidP="000557D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557DA">
                        <w:rPr>
                          <w:sz w:val="24"/>
                          <w:szCs w:val="24"/>
                        </w:rPr>
                        <w:t>qui sera</w:t>
                      </w:r>
                      <w:r w:rsidR="000C4287" w:rsidRPr="000557DA">
                        <w:rPr>
                          <w:sz w:val="24"/>
                          <w:szCs w:val="24"/>
                        </w:rPr>
                        <w:t xml:space="preserve"> distribué courant juillet.</w:t>
                      </w:r>
                    </w:p>
                    <w:p w14:paraId="69A3A71E" w14:textId="2CD05FE3" w:rsidR="00E04449" w:rsidRPr="00E04449" w:rsidRDefault="00E04449" w:rsidP="000557DA">
                      <w:pPr>
                        <w:spacing w:after="0" w:line="240" w:lineRule="auto"/>
                        <w:jc w:val="center"/>
                        <w:rPr>
                          <w:rFonts w:ascii="Segoe UI Emoji" w:hAnsi="Segoe UI Emoji"/>
                          <w:sz w:val="24"/>
                          <w:szCs w:val="24"/>
                        </w:rPr>
                      </w:pPr>
                      <w:r w:rsidRPr="00E04449">
                        <w:rPr>
                          <w:rFonts w:ascii="Segoe UI Emoji" w:hAnsi="Segoe UI Emoji"/>
                          <w:sz w:val="24"/>
                          <w:szCs w:val="24"/>
                        </w:rPr>
                        <w:t>🌞 Bel été à tous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color w:val="00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7B80E6A6" wp14:editId="229AAB2F">
                <wp:simplePos x="0" y="0"/>
                <wp:positionH relativeFrom="column">
                  <wp:posOffset>123825</wp:posOffset>
                </wp:positionH>
                <wp:positionV relativeFrom="paragraph">
                  <wp:posOffset>627570</wp:posOffset>
                </wp:positionV>
                <wp:extent cx="6448425" cy="647700"/>
                <wp:effectExtent l="0" t="0" r="28575" b="0"/>
                <wp:wrapNone/>
                <wp:docPr id="87202044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647700"/>
                          <a:chOff x="37148" y="624205"/>
                          <a:chExt cx="6448425" cy="647700"/>
                        </a:xfrm>
                      </wpg:grpSpPr>
                      <wps:wsp>
                        <wps:cNvPr id="1685946750" name="Rectangle : coins arrondis 39"/>
                        <wps:cNvSpPr/>
                        <wps:spPr>
                          <a:xfrm>
                            <a:off x="37148" y="643255"/>
                            <a:ext cx="6448425" cy="38100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585F0F" w14:textId="104F4FFA" w:rsidR="00385110" w:rsidRPr="00385110" w:rsidRDefault="00385110" w:rsidP="00385110">
                              <w:pPr>
                                <w:spacing w:after="0" w:line="240" w:lineRule="auto"/>
                                <w:jc w:val="center"/>
                                <w:rPr>
                                  <w:rFonts w:ascii="Gabriola" w:hAnsi="Gabriola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73214" name="Zone de texte 40"/>
                        <wps:cNvSpPr txBox="1"/>
                        <wps:spPr>
                          <a:xfrm>
                            <a:off x="265748" y="624205"/>
                            <a:ext cx="603313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15D990" w14:textId="1CED9B75" w:rsidR="00385110" w:rsidRPr="00A21BC4" w:rsidRDefault="00616BB2" w:rsidP="00E54CB9">
                              <w:pPr>
                                <w:jc w:val="center"/>
                                <w:rPr>
                                  <w:rFonts w:ascii="Segoe UI Historic" w:hAnsi="Segoe UI Historic" w:cs="Segoe UI Historic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Segoe UI Emoji" w:hAnsi="Segoe UI Emoji" w:cs="Segoe UI Emoji"/>
                                  <w:b/>
                                  <w:bCs/>
                                  <w:sz w:val="36"/>
                                  <w:szCs w:val="36"/>
                                </w:rPr>
                                <w:t>L’Essentiel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0E6A6" id="_x0000_s1059" style="position:absolute;margin-left:9.75pt;margin-top:49.4pt;width:507.75pt;height:51pt;z-index:252161024;mso-height-relative:margin" coordorigin="371,6242" coordsize="64484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">
                <v:roundrect id="Rectangle : coins arrondis 39" o:spid="_x0000_s1060" style="position:absolute;left:371;top:6432;width:64484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" fillcolor="#a8d08d [1945]" strokecolor="#09101d [484]" strokeweight="1pt">
                  <v:stroke joinstyle="miter"/>
                  <v:textbox>
                    <w:txbxContent>
                      <w:p w14:paraId="0C585F0F" w14:textId="104F4FFA" w:rsidR="00385110" w:rsidRPr="00385110" w:rsidRDefault="00385110" w:rsidP="00385110">
                        <w:pPr>
                          <w:spacing w:after="0" w:line="240" w:lineRule="auto"/>
                          <w:jc w:val="center"/>
                          <w:rPr>
                            <w:rFonts w:ascii="Gabriola" w:hAnsi="Gabriola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shape id="_x0000_s1061" type="#_x0000_t202" style="position:absolute;left:2657;top:6242;width:6033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" filled="f" stroked="f" strokeweight=".5pt">
                  <v:textbox>
                    <w:txbxContent>
                      <w:p w14:paraId="6915D990" w14:textId="1CED9B75" w:rsidR="00385110" w:rsidRPr="00A21BC4" w:rsidRDefault="00616BB2" w:rsidP="00E54CB9">
                        <w:pPr>
                          <w:jc w:val="center"/>
                          <w:rPr>
                            <w:rFonts w:ascii="Segoe UI Historic" w:hAnsi="Segoe UI Historic" w:cs="Segoe UI Historic"/>
                            <w:b/>
                            <w:bCs/>
                          </w:rPr>
                        </w:pPr>
                        <w:r>
                          <w:rPr>
                            <w:rFonts w:ascii="Segoe UI Emoji" w:hAnsi="Segoe UI Emoji" w:cs="Segoe UI Emoji"/>
                            <w:b/>
                            <w:bCs/>
                            <w:sz w:val="36"/>
                            <w:szCs w:val="36"/>
                          </w:rPr>
                          <w:t>L’Essentiel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6BB2">
        <w:tab/>
      </w:r>
    </w:p>
    <w:sectPr w:rsidR="00616BB2" w:rsidRPr="00616BB2" w:rsidSect="00B640A4">
      <w:headerReference w:type="default" r:id="rId24"/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EB2ED" w14:textId="77777777" w:rsidR="006B1165" w:rsidRDefault="006B1165" w:rsidP="00B56CCE">
      <w:pPr>
        <w:spacing w:after="0" w:line="240" w:lineRule="auto"/>
      </w:pPr>
      <w:r>
        <w:separator/>
      </w:r>
    </w:p>
  </w:endnote>
  <w:endnote w:type="continuationSeparator" w:id="0">
    <w:p w14:paraId="1FBACA39" w14:textId="77777777" w:rsidR="006B1165" w:rsidRDefault="006B1165" w:rsidP="00B5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ongenial SemiBold">
    <w:charset w:val="00"/>
    <w:family w:val="auto"/>
    <w:pitch w:val="variable"/>
    <w:sig w:usb0="8000002F" w:usb1="1000205B" w:usb2="00000000" w:usb3="00000000" w:csb0="00000001" w:csb1="00000000"/>
  </w:font>
  <w:font w:name="MarketOT">
    <w:altName w:val="Cambria"/>
    <w:panose1 w:val="00000000000000000000"/>
    <w:charset w:val="00"/>
    <w:family w:val="roman"/>
    <w:notTrueType/>
    <w:pitch w:val="default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3F507" w14:textId="4371A9F8" w:rsidR="002C2465" w:rsidRPr="00494CF3" w:rsidRDefault="002C2465" w:rsidP="00B56CCE">
    <w:pPr>
      <w:pStyle w:val="Pieddepage"/>
      <w:rPr>
        <w:sz w:val="16"/>
        <w:szCs w:val="16"/>
      </w:rPr>
    </w:pPr>
  </w:p>
  <w:p w14:paraId="149CEFEC" w14:textId="44A0173A" w:rsidR="0099727E" w:rsidRDefault="0099727E" w:rsidP="00B371C0">
    <w:bookmarkStart w:id="0" w:name="_Hlk128126783"/>
  </w:p>
  <w:p w14:paraId="7B261880" w14:textId="3E95BD63" w:rsidR="0099727E" w:rsidRDefault="0099727E" w:rsidP="00B371C0"/>
  <w:bookmarkEnd w:id="0"/>
  <w:p w14:paraId="24BBEA62" w14:textId="1E9E69A3" w:rsidR="002C2465" w:rsidRPr="0072554F" w:rsidRDefault="00494CF3" w:rsidP="00B371C0">
    <w:pPr>
      <w:rPr>
        <w:rFonts w:ascii="Segoe Print" w:hAnsi="Segoe Print"/>
        <w:b/>
        <w:bCs/>
      </w:rPr>
    </w:pPr>
    <w:r w:rsidRPr="00700A32">
      <w:rPr>
        <w:rFonts w:ascii="Segoe Print" w:hAnsi="Segoe Print"/>
        <w:b/>
        <w:bCs/>
        <w:noProof/>
        <w:lang w:eastAsia="fr-FR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54D53F7F" wp14:editId="37307D72">
              <wp:simplePos x="0" y="0"/>
              <wp:positionH relativeFrom="margin">
                <wp:posOffset>-4445</wp:posOffset>
              </wp:positionH>
              <wp:positionV relativeFrom="paragraph">
                <wp:posOffset>384810</wp:posOffset>
              </wp:positionV>
              <wp:extent cx="2103120" cy="304800"/>
              <wp:effectExtent l="0" t="0" r="0" b="0"/>
              <wp:wrapNone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845750" w14:textId="44F217D4" w:rsidR="00700A32" w:rsidRPr="007B3DB2" w:rsidRDefault="00700A32">
                          <w:pPr>
                            <w:rPr>
                              <w:rFonts w:ascii="Segoe UI Historic" w:hAnsi="Segoe UI Historic" w:cs="Segoe UI Historic"/>
                              <w:color w:val="0066CC"/>
                              <w:sz w:val="18"/>
                              <w:szCs w:val="18"/>
                            </w:rPr>
                          </w:pPr>
                          <w:r w:rsidRPr="007B3DB2">
                            <w:rPr>
                              <w:rFonts w:ascii="Segoe UI Historic" w:hAnsi="Segoe UI Historic" w:cs="Segoe UI Historic"/>
                              <w:color w:val="0066CC"/>
                              <w:sz w:val="18"/>
                              <w:szCs w:val="18"/>
                            </w:rPr>
                            <w:t>Ne pas jeter sur la voie publique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D53F7F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-.35pt;margin-top:30.3pt;width:165.6pt;height:24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" stroked="f">
              <v:textbox>
                <w:txbxContent>
                  <w:p w14:paraId="12845750" w14:textId="44F217D4" w:rsidR="00700A32" w:rsidRPr="007B3DB2" w:rsidRDefault="00700A32">
                    <w:pPr>
                      <w:rPr>
                        <w:rFonts w:ascii="Segoe UI Historic" w:hAnsi="Segoe UI Historic" w:cs="Segoe UI Historic"/>
                        <w:color w:val="0066CC"/>
                        <w:sz w:val="18"/>
                        <w:szCs w:val="18"/>
                      </w:rPr>
                    </w:pPr>
                    <w:r w:rsidRPr="007B3DB2">
                      <w:rPr>
                        <w:rFonts w:ascii="Segoe UI Historic" w:hAnsi="Segoe UI Historic" w:cs="Segoe UI Historic"/>
                        <w:color w:val="0066CC"/>
                        <w:sz w:val="18"/>
                        <w:szCs w:val="18"/>
                      </w:rPr>
                      <w:t>Ne pas jeter sur la voie publique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22152" w:rsidRPr="002C1203">
      <w:rPr>
        <w:rFonts w:ascii="Segoe Print" w:hAnsi="Segoe Print"/>
        <w:b/>
        <w:bCs/>
        <w:noProof/>
        <w:lang w:eastAsia="fr-FR"/>
      </w:rPr>
      <w:drawing>
        <wp:anchor distT="0" distB="0" distL="114300" distR="114300" simplePos="0" relativeHeight="251664384" behindDoc="1" locked="0" layoutInCell="1" allowOverlap="1" wp14:anchorId="525849C8" wp14:editId="7D59FF3A">
          <wp:simplePos x="0" y="0"/>
          <wp:positionH relativeFrom="column">
            <wp:posOffset>6043295</wp:posOffset>
          </wp:positionH>
          <wp:positionV relativeFrom="paragraph">
            <wp:posOffset>160655</wp:posOffset>
          </wp:positionV>
          <wp:extent cx="494665" cy="494665"/>
          <wp:effectExtent l="0" t="0" r="635" b="635"/>
          <wp:wrapNone/>
          <wp:docPr id="226" name="Imag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panneaupock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2152" w:rsidRPr="002C1203">
      <w:rPr>
        <w:rFonts w:ascii="Segoe Print" w:hAnsi="Segoe Print"/>
        <w:b/>
        <w:bCs/>
        <w:noProof/>
        <w:lang w:eastAsia="fr-FR"/>
      </w:rPr>
      <w:drawing>
        <wp:anchor distT="0" distB="0" distL="114300" distR="114300" simplePos="0" relativeHeight="251663360" behindDoc="1" locked="0" layoutInCell="1" allowOverlap="1" wp14:anchorId="6910800D" wp14:editId="5DBEDF9E">
          <wp:simplePos x="0" y="0"/>
          <wp:positionH relativeFrom="column">
            <wp:posOffset>4733925</wp:posOffset>
          </wp:positionH>
          <wp:positionV relativeFrom="paragraph">
            <wp:posOffset>116205</wp:posOffset>
          </wp:positionV>
          <wp:extent cx="600710" cy="600710"/>
          <wp:effectExtent l="0" t="0" r="8890" b="8890"/>
          <wp:wrapNone/>
          <wp:docPr id="212" name="Imag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4.1. Vie communale Information et Communication QR code Faceboo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710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2152" w:rsidRPr="002C1203">
      <w:rPr>
        <w:rFonts w:ascii="Segoe Print" w:hAnsi="Segoe Print"/>
        <w:b/>
        <w:bCs/>
        <w:noProof/>
        <w:lang w:eastAsia="fr-FR"/>
      </w:rPr>
      <w:drawing>
        <wp:anchor distT="0" distB="0" distL="114300" distR="114300" simplePos="0" relativeHeight="251665408" behindDoc="1" locked="0" layoutInCell="1" allowOverlap="1" wp14:anchorId="242F90DC" wp14:editId="5FB71D8D">
          <wp:simplePos x="0" y="0"/>
          <wp:positionH relativeFrom="column">
            <wp:posOffset>5313045</wp:posOffset>
          </wp:positionH>
          <wp:positionV relativeFrom="paragraph">
            <wp:posOffset>94615</wp:posOffset>
          </wp:positionV>
          <wp:extent cx="642620" cy="631190"/>
          <wp:effectExtent l="0" t="0" r="5080" b="0"/>
          <wp:wrapNone/>
          <wp:docPr id="228" name="Image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4.1. Vie communale Information et Communication QR code Instagram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22" t="25447" r="1691" b="21223"/>
                  <a:stretch/>
                </pic:blipFill>
                <pic:spPr bwMode="auto">
                  <a:xfrm>
                    <a:off x="0" y="0"/>
                    <a:ext cx="642620" cy="631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26EEE" w14:textId="77777777" w:rsidR="006B1165" w:rsidRDefault="006B1165" w:rsidP="00B56CCE">
      <w:pPr>
        <w:spacing w:after="0" w:line="240" w:lineRule="auto"/>
      </w:pPr>
      <w:r>
        <w:separator/>
      </w:r>
    </w:p>
  </w:footnote>
  <w:footnote w:type="continuationSeparator" w:id="0">
    <w:p w14:paraId="0EA197FF" w14:textId="77777777" w:rsidR="006B1165" w:rsidRDefault="006B1165" w:rsidP="00B56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FD493" w14:textId="73BAD937" w:rsidR="002C2465" w:rsidRPr="008A23BF" w:rsidRDefault="00BD199A" w:rsidP="00563E9F">
    <w:pPr>
      <w:pStyle w:val="En-tte"/>
      <w:tabs>
        <w:tab w:val="clear" w:pos="4536"/>
        <w:tab w:val="clear" w:pos="9072"/>
        <w:tab w:val="left" w:pos="6924"/>
      </w:tabs>
      <w:rPr>
        <w:rFonts w:ascii="Baguet Script" w:hAnsi="Baguet Script"/>
        <w:sz w:val="48"/>
        <w:szCs w:val="48"/>
      </w:rPr>
    </w:pPr>
    <w:r w:rsidRPr="008A23BF">
      <w:rPr>
        <w:rFonts w:ascii="Baguet Script" w:hAnsi="Baguet Script"/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4FD8A0" wp14:editId="4C39C383">
              <wp:simplePos x="0" y="0"/>
              <wp:positionH relativeFrom="rightMargin">
                <wp:posOffset>-728444</wp:posOffset>
              </wp:positionH>
              <wp:positionV relativeFrom="margin">
                <wp:posOffset>815789</wp:posOffset>
              </wp:positionV>
              <wp:extent cx="9366885" cy="8232775"/>
              <wp:effectExtent l="0" t="4445" r="1270" b="1270"/>
              <wp:wrapNone/>
              <wp:docPr id="3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9366885" cy="8232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B025D" w14:textId="77777777" w:rsidR="00BD199A" w:rsidRPr="00C96FE4" w:rsidRDefault="00BD199A" w:rsidP="00BD199A">
                          <w:pPr>
                            <w:pStyle w:val="Paragraphedeliste"/>
                            <w:numPr>
                              <w:ilvl w:val="0"/>
                              <w:numId w:val="12"/>
                            </w:numPr>
                            <w:jc w:val="center"/>
                            <w:rPr>
                              <w:rFonts w:ascii="Congenial SemiBold" w:hAnsi="Congenial SemiBold" w:cs="Poppins"/>
                              <w:b/>
                              <w:bCs/>
                              <w:color w:val="4472C4"/>
                              <w:sz w:val="48"/>
                              <w:szCs w:val="48"/>
                            </w:rPr>
                          </w:pPr>
                          <w:r w:rsidRPr="00C96FE4">
                            <w:rPr>
                              <w:rFonts w:ascii="Congenial SemiBold" w:hAnsi="Congenial SemiBold" w:cs="Segoe UI Historic"/>
                              <w:b/>
                              <w:bCs/>
                              <w:color w:val="4472C4"/>
                              <w:sz w:val="48"/>
                              <w:szCs w:val="48"/>
                            </w:rPr>
                            <w:t xml:space="preserve">C o n t a m i n e </w:t>
                          </w:r>
                          <w:r w:rsidRPr="00C96FE4">
                            <w:rPr>
                              <w:rFonts w:ascii="Congenial SemiBold" w:hAnsi="Congenial SemiBold"/>
                              <w:b/>
                              <w:bCs/>
                              <w:color w:val="4472C4"/>
                              <w:sz w:val="48"/>
                              <w:szCs w:val="48"/>
                            </w:rPr>
                            <w:t>–</w:t>
                          </w:r>
                          <w:r w:rsidRPr="00C96FE4">
                            <w:rPr>
                              <w:rFonts w:ascii="Congenial SemiBold" w:hAnsi="Congenial SemiBold" w:cs="Segoe UI Historic"/>
                              <w:b/>
                              <w:bCs/>
                              <w:color w:val="4472C4"/>
                              <w:sz w:val="48"/>
                              <w:szCs w:val="48"/>
                            </w:rPr>
                            <w:t xml:space="preserve"> s u r </w:t>
                          </w:r>
                          <w:r w:rsidRPr="00C96FE4">
                            <w:rPr>
                              <w:rFonts w:ascii="Congenial SemiBold" w:hAnsi="Congenial SemiBold"/>
                              <w:b/>
                              <w:bCs/>
                              <w:color w:val="4472C4"/>
                              <w:sz w:val="48"/>
                              <w:szCs w:val="48"/>
                            </w:rPr>
                            <w:t>–</w:t>
                          </w:r>
                          <w:r w:rsidRPr="00C96FE4">
                            <w:rPr>
                              <w:rFonts w:ascii="Congenial SemiBold" w:hAnsi="Congenial SemiBold" w:cs="Segoe UI Historic"/>
                              <w:b/>
                              <w:bCs/>
                              <w:color w:val="4472C4"/>
                              <w:sz w:val="48"/>
                              <w:szCs w:val="48"/>
                            </w:rPr>
                            <w:t xml:space="preserve"> A r v e </w:t>
                          </w:r>
                          <w:r w:rsidRPr="00C96FE4">
                            <w:rPr>
                              <w:rFonts w:ascii="Congenial SemiBold" w:hAnsi="Congenial SemiBold" w:cs="Poppins"/>
                              <w:b/>
                              <w:bCs/>
                              <w:color w:val="4472C4"/>
                              <w:sz w:val="48"/>
                              <w:szCs w:val="48"/>
                            </w:rPr>
                            <w:t>-</w:t>
                          </w:r>
                        </w:p>
                        <w:p w14:paraId="6C4579BC" w14:textId="08FC3933" w:rsidR="0099727E" w:rsidRPr="00BD199A" w:rsidRDefault="0099727E" w:rsidP="00BD199A">
                          <w:pPr>
                            <w:rPr>
                              <w:rFonts w:ascii="Comic Sans MS" w:hAnsi="Comic Sans MS" w:cs="Poppins"/>
                            </w:rPr>
                          </w:pPr>
                        </w:p>
                        <w:p w14:paraId="67CF1813" w14:textId="405C08FF" w:rsidR="002C2465" w:rsidRPr="00C1677F" w:rsidRDefault="002C2465" w:rsidP="00F01A9C">
                          <w:pPr>
                            <w:jc w:val="center"/>
                            <w:rPr>
                              <w:rFonts w:ascii="Comic Sans MS" w:hAnsi="Comic Sans MS" w:cs="Poppins"/>
                              <w:b/>
                              <w:bCs/>
                              <w:color w:val="4472C4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FD8A0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62" type="#_x0000_t202" style="position:absolute;margin-left:-57.35pt;margin-top:64.25pt;width:737.55pt;height:648.2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" stroked="f" strokeweight=".5pt">
              <v:textbox style="layout-flow:vertical;mso-layout-flow-alt:bottom-to-top">
                <w:txbxContent>
                  <w:p w14:paraId="4F2B025D" w14:textId="77777777" w:rsidR="00BD199A" w:rsidRPr="00C96FE4" w:rsidRDefault="00BD199A" w:rsidP="00BD199A">
                    <w:pPr>
                      <w:pStyle w:val="Paragraphedeliste"/>
                      <w:numPr>
                        <w:ilvl w:val="0"/>
                        <w:numId w:val="12"/>
                      </w:numPr>
                      <w:jc w:val="center"/>
                      <w:rPr>
                        <w:rFonts w:ascii="Congenial SemiBold" w:hAnsi="Congenial SemiBold" w:cs="Poppins"/>
                        <w:b/>
                        <w:bCs/>
                        <w:color w:val="4472C4"/>
                        <w:sz w:val="48"/>
                        <w:szCs w:val="48"/>
                      </w:rPr>
                    </w:pPr>
                    <w:r w:rsidRPr="00C96FE4">
                      <w:rPr>
                        <w:rFonts w:ascii="Congenial SemiBold" w:hAnsi="Congenial SemiBold" w:cs="Segoe UI Historic"/>
                        <w:b/>
                        <w:bCs/>
                        <w:color w:val="4472C4"/>
                        <w:sz w:val="48"/>
                        <w:szCs w:val="48"/>
                      </w:rPr>
                      <w:t xml:space="preserve">C o n t a m i n e </w:t>
                    </w:r>
                    <w:r w:rsidRPr="00C96FE4">
                      <w:rPr>
                        <w:rFonts w:ascii="Congenial SemiBold" w:hAnsi="Congenial SemiBold"/>
                        <w:b/>
                        <w:bCs/>
                        <w:color w:val="4472C4"/>
                        <w:sz w:val="48"/>
                        <w:szCs w:val="48"/>
                      </w:rPr>
                      <w:t>–</w:t>
                    </w:r>
                    <w:r w:rsidRPr="00C96FE4">
                      <w:rPr>
                        <w:rFonts w:ascii="Congenial SemiBold" w:hAnsi="Congenial SemiBold" w:cs="Segoe UI Historic"/>
                        <w:b/>
                        <w:bCs/>
                        <w:color w:val="4472C4"/>
                        <w:sz w:val="48"/>
                        <w:szCs w:val="48"/>
                      </w:rPr>
                      <w:t xml:space="preserve"> s u r </w:t>
                    </w:r>
                    <w:r w:rsidRPr="00C96FE4">
                      <w:rPr>
                        <w:rFonts w:ascii="Congenial SemiBold" w:hAnsi="Congenial SemiBold"/>
                        <w:b/>
                        <w:bCs/>
                        <w:color w:val="4472C4"/>
                        <w:sz w:val="48"/>
                        <w:szCs w:val="48"/>
                      </w:rPr>
                      <w:t>–</w:t>
                    </w:r>
                    <w:r w:rsidRPr="00C96FE4">
                      <w:rPr>
                        <w:rFonts w:ascii="Congenial SemiBold" w:hAnsi="Congenial SemiBold" w:cs="Segoe UI Historic"/>
                        <w:b/>
                        <w:bCs/>
                        <w:color w:val="4472C4"/>
                        <w:sz w:val="48"/>
                        <w:szCs w:val="48"/>
                      </w:rPr>
                      <w:t xml:space="preserve"> A r v e </w:t>
                    </w:r>
                    <w:r w:rsidRPr="00C96FE4">
                      <w:rPr>
                        <w:rFonts w:ascii="Congenial SemiBold" w:hAnsi="Congenial SemiBold" w:cs="Poppins"/>
                        <w:b/>
                        <w:bCs/>
                        <w:color w:val="4472C4"/>
                        <w:sz w:val="48"/>
                        <w:szCs w:val="48"/>
                      </w:rPr>
                      <w:t>-</w:t>
                    </w:r>
                  </w:p>
                  <w:p w14:paraId="6C4579BC" w14:textId="08FC3933" w:rsidR="0099727E" w:rsidRPr="00BD199A" w:rsidRDefault="0099727E" w:rsidP="00BD199A">
                    <w:pPr>
                      <w:rPr>
                        <w:rFonts w:ascii="Comic Sans MS" w:hAnsi="Comic Sans MS" w:cs="Poppins"/>
                      </w:rPr>
                    </w:pPr>
                  </w:p>
                  <w:p w14:paraId="67CF1813" w14:textId="405C08FF" w:rsidR="002C2465" w:rsidRPr="00C1677F" w:rsidRDefault="002C2465" w:rsidP="00F01A9C">
                    <w:pPr>
                      <w:jc w:val="center"/>
                      <w:rPr>
                        <w:rFonts w:ascii="Comic Sans MS" w:hAnsi="Comic Sans MS" w:cs="Poppins"/>
                        <w:b/>
                        <w:bCs/>
                        <w:color w:val="4472C4"/>
                        <w:sz w:val="48"/>
                        <w:szCs w:val="48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1A33DB" w:rsidRPr="008A23BF">
      <w:rPr>
        <w:rFonts w:ascii="Baguet Script" w:hAnsi="Baguet Script"/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3D396FD" wp14:editId="05F0263F">
              <wp:simplePos x="0" y="0"/>
              <wp:positionH relativeFrom="page">
                <wp:align>left</wp:align>
              </wp:positionH>
              <wp:positionV relativeFrom="page">
                <wp:posOffset>-55880</wp:posOffset>
              </wp:positionV>
              <wp:extent cx="8307070" cy="1419225"/>
              <wp:effectExtent l="0" t="0" r="17780" b="28575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307070" cy="141922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D19AD09" w14:textId="77777777" w:rsidR="000B095D" w:rsidRPr="00C1677F" w:rsidRDefault="000B095D" w:rsidP="00230D7D">
                          <w:pPr>
                            <w:spacing w:after="0" w:line="240" w:lineRule="auto"/>
                            <w:jc w:val="center"/>
                            <w:rPr>
                              <w:rFonts w:ascii="MarketOT" w:hAnsi="MarketOT" w:cs="Andalus"/>
                              <w:b/>
                              <w:bCs/>
                              <w:color w:val="4472C4"/>
                              <w:sz w:val="6"/>
                            </w:rPr>
                          </w:pPr>
                        </w:p>
                        <w:p w14:paraId="08C264CC" w14:textId="77777777" w:rsidR="001A33DB" w:rsidRPr="001A33DB" w:rsidRDefault="001A33DB" w:rsidP="00230D7D">
                          <w:pPr>
                            <w:spacing w:after="0" w:line="240" w:lineRule="auto"/>
                            <w:jc w:val="center"/>
                            <w:rPr>
                              <w:rFonts w:ascii="Dreaming Outloud Script Pro" w:hAnsi="Dreaming Outloud Script Pro" w:cs="Dreaming Outloud Script Pro"/>
                              <w:b/>
                              <w:bCs/>
                              <w:i/>
                              <w:iCs/>
                              <w:color w:val="4472C4"/>
                              <w:sz w:val="2"/>
                              <w:szCs w:val="2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67000"/>
                                      </w14:schemeClr>
                                    </w14:gs>
                                    <w14:gs w14:pos="48000">
                                      <w14:schemeClr w14:val="accent1">
                                        <w14:lumMod w14:val="97000"/>
                                        <w14:lumOff w14:val="3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16200000" w14:scaled="0"/>
                                </w14:gradFill>
                              </w14:textFill>
                            </w:rPr>
                          </w:pPr>
                        </w:p>
                        <w:p w14:paraId="142A5AB9" w14:textId="509F4261" w:rsidR="002C2465" w:rsidRPr="00BD199A" w:rsidRDefault="00390157" w:rsidP="00230D7D">
                          <w:pPr>
                            <w:spacing w:after="0" w:line="240" w:lineRule="auto"/>
                            <w:jc w:val="center"/>
                            <w:rPr>
                              <w:rFonts w:ascii="Congenial SemiBold" w:hAnsi="Congenial SemiBold" w:cs="Dreaming Outloud Script Pro"/>
                              <w:b/>
                              <w:bCs/>
                              <w:i/>
                              <w:iCs/>
                              <w:color w:val="4472C4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67000"/>
                                      </w14:schemeClr>
                                    </w14:gs>
                                    <w14:gs w14:pos="48000">
                                      <w14:schemeClr w14:val="accent1">
                                        <w14:lumMod w14:val="97000"/>
                                        <w14:lumOff w14:val="3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16200000" w14:scaled="0"/>
                                </w14:gradFill>
                              </w14:textFill>
                            </w:rPr>
                          </w:pPr>
                          <w:r w:rsidRPr="00BD199A">
                            <w:rPr>
                              <w:rFonts w:ascii="Congenial SemiBold" w:hAnsi="Congenial SemiBold" w:cs="Dreaming Outloud Script Pro"/>
                              <w:b/>
                              <w:bCs/>
                              <w:i/>
                              <w:iCs/>
                              <w:color w:val="4472C4"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67000"/>
                                      </w14:schemeClr>
                                    </w14:gs>
                                    <w14:gs w14:pos="48000">
                                      <w14:schemeClr w14:val="accent1">
                                        <w14:lumMod w14:val="97000"/>
                                        <w14:lumOff w14:val="3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16200000" w14:scaled="0"/>
                                </w14:gradFill>
                              </w14:textFill>
                            </w:rPr>
                            <w:t>Le Trait D’Union</w:t>
                          </w:r>
                        </w:p>
                        <w:p w14:paraId="37E720DB" w14:textId="0E3CA686" w:rsidR="002C2465" w:rsidRPr="00BD199A" w:rsidRDefault="002C2465" w:rsidP="00230D7D">
                          <w:pPr>
                            <w:spacing w:after="0" w:line="240" w:lineRule="auto"/>
                            <w:jc w:val="center"/>
                            <w:rPr>
                              <w:rFonts w:ascii="Congenial SemiBold" w:hAnsi="Congenial SemiBold" w:cs="Dreaming Outloud Script Pro"/>
                              <w:b/>
                              <w:bCs/>
                              <w:i/>
                              <w:iCs/>
                              <w:color w:val="4472C4"/>
                              <w:sz w:val="52"/>
                              <w:szCs w:val="52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67000"/>
                                      </w14:schemeClr>
                                    </w14:gs>
                                    <w14:gs w14:pos="48000">
                                      <w14:schemeClr w14:val="accent1">
                                        <w14:lumMod w14:val="97000"/>
                                        <w14:lumOff w14:val="3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16200000" w14:scaled="0"/>
                                </w14:gradFill>
                              </w14:textFill>
                            </w:rPr>
                          </w:pPr>
                          <w:r w:rsidRPr="00BD199A">
                            <w:rPr>
                              <w:rFonts w:ascii="Congenial SemiBold" w:hAnsi="Congenial SemiBold" w:cs="Dreaming Outloud Script Pro"/>
                              <w:b/>
                              <w:bCs/>
                              <w:i/>
                              <w:iCs/>
                              <w:color w:val="4472C4"/>
                              <w:sz w:val="52"/>
                              <w:szCs w:val="52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67000"/>
                                      </w14:schemeClr>
                                    </w14:gs>
                                    <w14:gs w14:pos="48000">
                                      <w14:schemeClr w14:val="accent1">
                                        <w14:lumMod w14:val="97000"/>
                                        <w14:lumOff w14:val="3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16200000" w14:scaled="0"/>
                                </w14:gradFill>
                              </w14:textFill>
                            </w:rPr>
                            <w:t>Newsletter</w:t>
                          </w:r>
                          <w:r w:rsidR="009F6E13" w:rsidRPr="00BD199A">
                            <w:rPr>
                              <w:rFonts w:ascii="Congenial SemiBold" w:hAnsi="Congenial SemiBold" w:cs="Dreaming Outloud Script Pro"/>
                              <w:b/>
                              <w:bCs/>
                              <w:i/>
                              <w:iCs/>
                              <w:color w:val="4472C4"/>
                              <w:sz w:val="52"/>
                              <w:szCs w:val="52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67000"/>
                                      </w14:schemeClr>
                                    </w14:gs>
                                    <w14:gs w14:pos="48000">
                                      <w14:schemeClr w14:val="accent1">
                                        <w14:lumMod w14:val="97000"/>
                                        <w14:lumOff w14:val="3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16200000" w14:scaled="0"/>
                                </w14:gradFill>
                              </w14:textFill>
                            </w:rPr>
                            <w:t xml:space="preserve"> </w:t>
                          </w:r>
                          <w:r w:rsidR="008E5FD9">
                            <w:rPr>
                              <w:rFonts w:ascii="Congenial SemiBold" w:hAnsi="Congenial SemiBold" w:cs="Dreaming Outloud Script Pro"/>
                              <w:b/>
                              <w:bCs/>
                              <w:i/>
                              <w:iCs/>
                              <w:color w:val="4472C4"/>
                              <w:sz w:val="52"/>
                              <w:szCs w:val="52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67000"/>
                                      </w14:schemeClr>
                                    </w14:gs>
                                    <w14:gs w14:pos="48000">
                                      <w14:schemeClr w14:val="accent1">
                                        <w14:lumMod w14:val="97000"/>
                                        <w14:lumOff w14:val="3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16200000" w14:scaled="0"/>
                                </w14:gradFill>
                              </w14:textFill>
                            </w:rPr>
                            <w:t>MAI</w:t>
                          </w:r>
                          <w:r w:rsidR="009F6E13" w:rsidRPr="00BD199A">
                            <w:rPr>
                              <w:rFonts w:ascii="Congenial SemiBold" w:hAnsi="Congenial SemiBold" w:cs="Dreaming Outloud Script Pro"/>
                              <w:b/>
                              <w:bCs/>
                              <w:i/>
                              <w:iCs/>
                              <w:color w:val="4472C4"/>
                              <w:sz w:val="52"/>
                              <w:szCs w:val="52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67000"/>
                                      </w14:schemeClr>
                                    </w14:gs>
                                    <w14:gs w14:pos="48000">
                                      <w14:schemeClr w14:val="accent1">
                                        <w14:lumMod w14:val="97000"/>
                                        <w14:lumOff w14:val="3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16200000" w14:scaled="0"/>
                                </w14:gradFill>
                              </w14:textFill>
                            </w:rPr>
                            <w:t xml:space="preserve"> </w:t>
                          </w:r>
                          <w:r w:rsidR="00FA4848" w:rsidRPr="00BD199A">
                            <w:rPr>
                              <w:rFonts w:ascii="Congenial SemiBold" w:hAnsi="Congenial SemiBold" w:cs="Dreaming Outloud Script Pro"/>
                              <w:b/>
                              <w:bCs/>
                              <w:i/>
                              <w:iCs/>
                              <w:color w:val="4472C4"/>
                              <w:sz w:val="52"/>
                              <w:szCs w:val="52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67000"/>
                                      </w14:schemeClr>
                                    </w14:gs>
                                    <w14:gs w14:pos="48000">
                                      <w14:schemeClr w14:val="accent1">
                                        <w14:lumMod w14:val="97000"/>
                                        <w14:lumOff w14:val="3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16200000" w14:scaled="0"/>
                                </w14:gradFill>
                              </w14:textFill>
                            </w:rPr>
                            <w:t>202</w:t>
                          </w:r>
                          <w:r w:rsidR="007E4B11" w:rsidRPr="00BD199A">
                            <w:rPr>
                              <w:rFonts w:ascii="Congenial SemiBold" w:hAnsi="Congenial SemiBold" w:cs="Dreaming Outloud Script Pro"/>
                              <w:b/>
                              <w:bCs/>
                              <w:i/>
                              <w:iCs/>
                              <w:color w:val="4472C4"/>
                              <w:sz w:val="52"/>
                              <w:szCs w:val="52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67000"/>
                                      </w14:schemeClr>
                                    </w14:gs>
                                    <w14:gs w14:pos="48000">
                                      <w14:schemeClr w14:val="accent1">
                                        <w14:lumMod w14:val="97000"/>
                                        <w14:lumOff w14:val="3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16200000" w14:scaled="0"/>
                                </w14:gradFill>
                              </w14:textFill>
                            </w:rPr>
                            <w:t>6</w:t>
                          </w:r>
                          <w:r w:rsidR="00390157" w:rsidRPr="00BD199A">
                            <w:rPr>
                              <w:rFonts w:ascii="Congenial SemiBold" w:hAnsi="Congenial SemiBold" w:cs="Dreaming Outloud Script Pro"/>
                              <w:b/>
                              <w:bCs/>
                              <w:i/>
                              <w:iCs/>
                              <w:color w:val="4472C4"/>
                              <w:sz w:val="52"/>
                              <w:szCs w:val="52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67000"/>
                                      </w14:schemeClr>
                                    </w14:gs>
                                    <w14:gs w14:pos="48000">
                                      <w14:schemeClr w14:val="accent1">
                                        <w14:lumMod w14:val="97000"/>
                                        <w14:lumOff w14:val="3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16200000" w14:scaled="0"/>
                                </w14:gradFill>
                              </w14:textFill>
                            </w:rPr>
                            <w:t xml:space="preserve"> </w:t>
                          </w:r>
                        </w:p>
                        <w:p w14:paraId="6C787C5B" w14:textId="77777777" w:rsidR="0099727E" w:rsidRPr="00BD199A" w:rsidRDefault="0099727E">
                          <w:pPr>
                            <w:rPr>
                              <w:rFonts w:ascii="Congenial SemiBold" w:hAnsi="Congenial SemiBold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D396FD" id="Rectangle 7" o:spid="_x0000_s1063" style="position:absolute;margin-left:0;margin-top:-4.4pt;width:654.1pt;height:111.7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" filled="f" strokecolor="window" strokeweight="1pt">
              <v:path arrowok="t"/>
              <v:textbox>
                <w:txbxContent>
                  <w:p w14:paraId="3D19AD09" w14:textId="77777777" w:rsidR="000B095D" w:rsidRPr="00C1677F" w:rsidRDefault="000B095D" w:rsidP="00230D7D">
                    <w:pPr>
                      <w:spacing w:after="0" w:line="240" w:lineRule="auto"/>
                      <w:jc w:val="center"/>
                      <w:rPr>
                        <w:rFonts w:ascii="MarketOT" w:hAnsi="MarketOT" w:cs="Andalus"/>
                        <w:b/>
                        <w:bCs/>
                        <w:color w:val="4472C4"/>
                        <w:sz w:val="6"/>
                      </w:rPr>
                    </w:pPr>
                  </w:p>
                  <w:p w14:paraId="08C264CC" w14:textId="77777777" w:rsidR="001A33DB" w:rsidRPr="001A33DB" w:rsidRDefault="001A33DB" w:rsidP="00230D7D">
                    <w:pPr>
                      <w:spacing w:after="0" w:line="240" w:lineRule="auto"/>
                      <w:jc w:val="center"/>
                      <w:rPr>
                        <w:rFonts w:ascii="Dreaming Outloud Script Pro" w:hAnsi="Dreaming Outloud Script Pro" w:cs="Dreaming Outloud Script Pro"/>
                        <w:b/>
                        <w:bCs/>
                        <w:i/>
                        <w:iCs/>
                        <w:color w:val="4472C4"/>
                        <w:sz w:val="2"/>
                        <w:szCs w:val="2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67000"/>
                                </w14:schemeClr>
                              </w14:gs>
                              <w14:gs w14:pos="48000">
                                <w14:schemeClr w14:val="accent1">
                                  <w14:lumMod w14:val="97000"/>
                                  <w14:lumOff w14:val="3000"/>
                                </w14:schemeClr>
                              </w14:gs>
                              <w14:gs w14:pos="100000"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16200000" w14:scaled="0"/>
                          </w14:gradFill>
                        </w14:textFill>
                      </w:rPr>
                    </w:pPr>
                  </w:p>
                  <w:p w14:paraId="142A5AB9" w14:textId="509F4261" w:rsidR="002C2465" w:rsidRPr="00BD199A" w:rsidRDefault="00390157" w:rsidP="00230D7D">
                    <w:pPr>
                      <w:spacing w:after="0" w:line="240" w:lineRule="auto"/>
                      <w:jc w:val="center"/>
                      <w:rPr>
                        <w:rFonts w:ascii="Congenial SemiBold" w:hAnsi="Congenial SemiBold" w:cs="Dreaming Outloud Script Pro"/>
                        <w:b/>
                        <w:bCs/>
                        <w:i/>
                        <w:iCs/>
                        <w:color w:val="4472C4"/>
                        <w:sz w:val="72"/>
                        <w:szCs w:val="72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67000"/>
                                </w14:schemeClr>
                              </w14:gs>
                              <w14:gs w14:pos="48000">
                                <w14:schemeClr w14:val="accent1">
                                  <w14:lumMod w14:val="97000"/>
                                  <w14:lumOff w14:val="3000"/>
                                </w14:schemeClr>
                              </w14:gs>
                              <w14:gs w14:pos="100000"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16200000" w14:scaled="0"/>
                          </w14:gradFill>
                        </w14:textFill>
                      </w:rPr>
                    </w:pPr>
                    <w:r w:rsidRPr="00BD199A">
                      <w:rPr>
                        <w:rFonts w:ascii="Congenial SemiBold" w:hAnsi="Congenial SemiBold" w:cs="Dreaming Outloud Script Pro"/>
                        <w:b/>
                        <w:bCs/>
                        <w:i/>
                        <w:iCs/>
                        <w:color w:val="4472C4"/>
                        <w:sz w:val="72"/>
                        <w:szCs w:val="72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67000"/>
                                </w14:schemeClr>
                              </w14:gs>
                              <w14:gs w14:pos="48000">
                                <w14:schemeClr w14:val="accent1">
                                  <w14:lumMod w14:val="97000"/>
                                  <w14:lumOff w14:val="3000"/>
                                </w14:schemeClr>
                              </w14:gs>
                              <w14:gs w14:pos="100000"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16200000" w14:scaled="0"/>
                          </w14:gradFill>
                        </w14:textFill>
                      </w:rPr>
                      <w:t>Le Trait D’Union</w:t>
                    </w:r>
                  </w:p>
                  <w:p w14:paraId="37E720DB" w14:textId="0E3CA686" w:rsidR="002C2465" w:rsidRPr="00BD199A" w:rsidRDefault="002C2465" w:rsidP="00230D7D">
                    <w:pPr>
                      <w:spacing w:after="0" w:line="240" w:lineRule="auto"/>
                      <w:jc w:val="center"/>
                      <w:rPr>
                        <w:rFonts w:ascii="Congenial SemiBold" w:hAnsi="Congenial SemiBold" w:cs="Dreaming Outloud Script Pro"/>
                        <w:b/>
                        <w:bCs/>
                        <w:i/>
                        <w:iCs/>
                        <w:color w:val="4472C4"/>
                        <w:sz w:val="52"/>
                        <w:szCs w:val="52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67000"/>
                                </w14:schemeClr>
                              </w14:gs>
                              <w14:gs w14:pos="48000">
                                <w14:schemeClr w14:val="accent1">
                                  <w14:lumMod w14:val="97000"/>
                                  <w14:lumOff w14:val="3000"/>
                                </w14:schemeClr>
                              </w14:gs>
                              <w14:gs w14:pos="100000"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16200000" w14:scaled="0"/>
                          </w14:gradFill>
                        </w14:textFill>
                      </w:rPr>
                    </w:pPr>
                    <w:r w:rsidRPr="00BD199A">
                      <w:rPr>
                        <w:rFonts w:ascii="Congenial SemiBold" w:hAnsi="Congenial SemiBold" w:cs="Dreaming Outloud Script Pro"/>
                        <w:b/>
                        <w:bCs/>
                        <w:i/>
                        <w:iCs/>
                        <w:color w:val="4472C4"/>
                        <w:sz w:val="52"/>
                        <w:szCs w:val="52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67000"/>
                                </w14:schemeClr>
                              </w14:gs>
                              <w14:gs w14:pos="48000">
                                <w14:schemeClr w14:val="accent1">
                                  <w14:lumMod w14:val="97000"/>
                                  <w14:lumOff w14:val="3000"/>
                                </w14:schemeClr>
                              </w14:gs>
                              <w14:gs w14:pos="100000"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16200000" w14:scaled="0"/>
                          </w14:gradFill>
                        </w14:textFill>
                      </w:rPr>
                      <w:t>Newsletter</w:t>
                    </w:r>
                    <w:r w:rsidR="009F6E13" w:rsidRPr="00BD199A">
                      <w:rPr>
                        <w:rFonts w:ascii="Congenial SemiBold" w:hAnsi="Congenial SemiBold" w:cs="Dreaming Outloud Script Pro"/>
                        <w:b/>
                        <w:bCs/>
                        <w:i/>
                        <w:iCs/>
                        <w:color w:val="4472C4"/>
                        <w:sz w:val="52"/>
                        <w:szCs w:val="52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67000"/>
                                </w14:schemeClr>
                              </w14:gs>
                              <w14:gs w14:pos="48000">
                                <w14:schemeClr w14:val="accent1">
                                  <w14:lumMod w14:val="97000"/>
                                  <w14:lumOff w14:val="3000"/>
                                </w14:schemeClr>
                              </w14:gs>
                              <w14:gs w14:pos="100000"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16200000" w14:scaled="0"/>
                          </w14:gradFill>
                        </w14:textFill>
                      </w:rPr>
                      <w:t xml:space="preserve"> </w:t>
                    </w:r>
                    <w:r w:rsidR="008E5FD9">
                      <w:rPr>
                        <w:rFonts w:ascii="Congenial SemiBold" w:hAnsi="Congenial SemiBold" w:cs="Dreaming Outloud Script Pro"/>
                        <w:b/>
                        <w:bCs/>
                        <w:i/>
                        <w:iCs/>
                        <w:color w:val="4472C4"/>
                        <w:sz w:val="52"/>
                        <w:szCs w:val="52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67000"/>
                                </w14:schemeClr>
                              </w14:gs>
                              <w14:gs w14:pos="48000">
                                <w14:schemeClr w14:val="accent1">
                                  <w14:lumMod w14:val="97000"/>
                                  <w14:lumOff w14:val="3000"/>
                                </w14:schemeClr>
                              </w14:gs>
                              <w14:gs w14:pos="100000"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16200000" w14:scaled="0"/>
                          </w14:gradFill>
                        </w14:textFill>
                      </w:rPr>
                      <w:t>MAI</w:t>
                    </w:r>
                    <w:r w:rsidR="009F6E13" w:rsidRPr="00BD199A">
                      <w:rPr>
                        <w:rFonts w:ascii="Congenial SemiBold" w:hAnsi="Congenial SemiBold" w:cs="Dreaming Outloud Script Pro"/>
                        <w:b/>
                        <w:bCs/>
                        <w:i/>
                        <w:iCs/>
                        <w:color w:val="4472C4"/>
                        <w:sz w:val="52"/>
                        <w:szCs w:val="52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67000"/>
                                </w14:schemeClr>
                              </w14:gs>
                              <w14:gs w14:pos="48000">
                                <w14:schemeClr w14:val="accent1">
                                  <w14:lumMod w14:val="97000"/>
                                  <w14:lumOff w14:val="3000"/>
                                </w14:schemeClr>
                              </w14:gs>
                              <w14:gs w14:pos="100000"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16200000" w14:scaled="0"/>
                          </w14:gradFill>
                        </w14:textFill>
                      </w:rPr>
                      <w:t xml:space="preserve"> </w:t>
                    </w:r>
                    <w:r w:rsidR="00FA4848" w:rsidRPr="00BD199A">
                      <w:rPr>
                        <w:rFonts w:ascii="Congenial SemiBold" w:hAnsi="Congenial SemiBold" w:cs="Dreaming Outloud Script Pro"/>
                        <w:b/>
                        <w:bCs/>
                        <w:i/>
                        <w:iCs/>
                        <w:color w:val="4472C4"/>
                        <w:sz w:val="52"/>
                        <w:szCs w:val="52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67000"/>
                                </w14:schemeClr>
                              </w14:gs>
                              <w14:gs w14:pos="48000">
                                <w14:schemeClr w14:val="accent1">
                                  <w14:lumMod w14:val="97000"/>
                                  <w14:lumOff w14:val="3000"/>
                                </w14:schemeClr>
                              </w14:gs>
                              <w14:gs w14:pos="100000"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16200000" w14:scaled="0"/>
                          </w14:gradFill>
                        </w14:textFill>
                      </w:rPr>
                      <w:t>202</w:t>
                    </w:r>
                    <w:r w:rsidR="007E4B11" w:rsidRPr="00BD199A">
                      <w:rPr>
                        <w:rFonts w:ascii="Congenial SemiBold" w:hAnsi="Congenial SemiBold" w:cs="Dreaming Outloud Script Pro"/>
                        <w:b/>
                        <w:bCs/>
                        <w:i/>
                        <w:iCs/>
                        <w:color w:val="4472C4"/>
                        <w:sz w:val="52"/>
                        <w:szCs w:val="52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67000"/>
                                </w14:schemeClr>
                              </w14:gs>
                              <w14:gs w14:pos="48000">
                                <w14:schemeClr w14:val="accent1">
                                  <w14:lumMod w14:val="97000"/>
                                  <w14:lumOff w14:val="3000"/>
                                </w14:schemeClr>
                              </w14:gs>
                              <w14:gs w14:pos="100000"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16200000" w14:scaled="0"/>
                          </w14:gradFill>
                        </w14:textFill>
                      </w:rPr>
                      <w:t>6</w:t>
                    </w:r>
                    <w:r w:rsidR="00390157" w:rsidRPr="00BD199A">
                      <w:rPr>
                        <w:rFonts w:ascii="Congenial SemiBold" w:hAnsi="Congenial SemiBold" w:cs="Dreaming Outloud Script Pro"/>
                        <w:b/>
                        <w:bCs/>
                        <w:i/>
                        <w:iCs/>
                        <w:color w:val="4472C4"/>
                        <w:sz w:val="52"/>
                        <w:szCs w:val="52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67000"/>
                                </w14:schemeClr>
                              </w14:gs>
                              <w14:gs w14:pos="48000">
                                <w14:schemeClr w14:val="accent1">
                                  <w14:lumMod w14:val="97000"/>
                                  <w14:lumOff w14:val="3000"/>
                                </w14:schemeClr>
                              </w14:gs>
                              <w14:gs w14:pos="100000"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16200000" w14:scaled="0"/>
                          </w14:gradFill>
                        </w14:textFill>
                      </w:rPr>
                      <w:t xml:space="preserve"> </w:t>
                    </w:r>
                  </w:p>
                  <w:p w14:paraId="6C787C5B" w14:textId="77777777" w:rsidR="0099727E" w:rsidRPr="00BD199A" w:rsidRDefault="0099727E">
                    <w:pPr>
                      <w:rPr>
                        <w:rFonts w:ascii="Congenial SemiBold" w:hAnsi="Congenial SemiBold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3B7609" w:rsidRPr="008A23BF">
      <w:rPr>
        <w:rFonts w:ascii="Baguet Script" w:hAnsi="Baguet Script"/>
        <w:noProof/>
        <w:lang w:eastAsia="fr-FR"/>
      </w:rPr>
      <w:drawing>
        <wp:anchor distT="0" distB="0" distL="114300" distR="114300" simplePos="0" relativeHeight="251656192" behindDoc="1" locked="0" layoutInCell="1" allowOverlap="1" wp14:anchorId="77346B5E" wp14:editId="3E65BC98">
          <wp:simplePos x="0" y="0"/>
          <wp:positionH relativeFrom="margin">
            <wp:posOffset>0</wp:posOffset>
          </wp:positionH>
          <wp:positionV relativeFrom="paragraph">
            <wp:posOffset>-274320</wp:posOffset>
          </wp:positionV>
          <wp:extent cx="877570" cy="877570"/>
          <wp:effectExtent l="0" t="0" r="0" b="0"/>
          <wp:wrapNone/>
          <wp:docPr id="2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71A62"/>
    <w:multiLevelType w:val="hybridMultilevel"/>
    <w:tmpl w:val="771E5E40"/>
    <w:lvl w:ilvl="0" w:tplc="5032FD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D581E"/>
    <w:multiLevelType w:val="hybridMultilevel"/>
    <w:tmpl w:val="B06EF06E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905E3F"/>
    <w:multiLevelType w:val="hybridMultilevel"/>
    <w:tmpl w:val="2B06DAD6"/>
    <w:lvl w:ilvl="0" w:tplc="04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1E160F"/>
    <w:multiLevelType w:val="hybridMultilevel"/>
    <w:tmpl w:val="5F584F1C"/>
    <w:lvl w:ilvl="0" w:tplc="7D9A1DB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3442B"/>
    <w:multiLevelType w:val="multilevel"/>
    <w:tmpl w:val="B8621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E8176B"/>
    <w:multiLevelType w:val="hybridMultilevel"/>
    <w:tmpl w:val="CCA2F8C8"/>
    <w:lvl w:ilvl="0" w:tplc="F59CEDD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0D7DF0"/>
    <w:multiLevelType w:val="hybridMultilevel"/>
    <w:tmpl w:val="F5C418D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092D22"/>
    <w:multiLevelType w:val="hybridMultilevel"/>
    <w:tmpl w:val="E95AE17A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35D2E44"/>
    <w:multiLevelType w:val="hybridMultilevel"/>
    <w:tmpl w:val="F4C48D4C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253382"/>
    <w:multiLevelType w:val="multilevel"/>
    <w:tmpl w:val="7BA6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D01275"/>
    <w:multiLevelType w:val="hybridMultilevel"/>
    <w:tmpl w:val="9B02211E"/>
    <w:lvl w:ilvl="0" w:tplc="040C0009">
      <w:start w:val="1"/>
      <w:numFmt w:val="bullet"/>
      <w:lvlText w:val=""/>
      <w:lvlJc w:val="left"/>
      <w:pPr>
        <w:ind w:left="1789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3812536B"/>
    <w:multiLevelType w:val="hybridMultilevel"/>
    <w:tmpl w:val="547228B4"/>
    <w:lvl w:ilvl="0" w:tplc="3628F44A">
      <w:numFmt w:val="bullet"/>
      <w:lvlText w:val="-"/>
      <w:lvlJc w:val="left"/>
      <w:pPr>
        <w:ind w:left="720" w:hanging="360"/>
      </w:pPr>
      <w:rPr>
        <w:rFonts w:ascii="Comic Sans MS" w:eastAsia="Calibri" w:hAnsi="Comic Sans MS" w:cs="Poppi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D4760"/>
    <w:multiLevelType w:val="hybridMultilevel"/>
    <w:tmpl w:val="2D301692"/>
    <w:lvl w:ilvl="0" w:tplc="837008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71485"/>
    <w:multiLevelType w:val="hybridMultilevel"/>
    <w:tmpl w:val="3DFA0998"/>
    <w:lvl w:ilvl="0" w:tplc="B7D05820">
      <w:numFmt w:val="bullet"/>
      <w:lvlText w:val="-"/>
      <w:lvlJc w:val="left"/>
      <w:pPr>
        <w:ind w:left="945" w:hanging="360"/>
      </w:pPr>
      <w:rPr>
        <w:rFonts w:ascii="Comic Sans MS" w:eastAsia="Calibri" w:hAnsi="Comic Sans MS" w:cs="Andalus" w:hint="default"/>
        <w:b/>
        <w:color w:val="4472C4"/>
        <w:sz w:val="52"/>
      </w:rPr>
    </w:lvl>
    <w:lvl w:ilvl="1" w:tplc="040C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4" w15:restartNumberingAfterBreak="0">
    <w:nsid w:val="5B6F7F5D"/>
    <w:multiLevelType w:val="hybridMultilevel"/>
    <w:tmpl w:val="B058BC10"/>
    <w:lvl w:ilvl="0" w:tplc="467A2EEA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2047474"/>
    <w:multiLevelType w:val="hybridMultilevel"/>
    <w:tmpl w:val="44E211AA"/>
    <w:lvl w:ilvl="0" w:tplc="A096185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E729E2"/>
    <w:multiLevelType w:val="hybridMultilevel"/>
    <w:tmpl w:val="8F96F358"/>
    <w:lvl w:ilvl="0" w:tplc="06CAD00A">
      <w:numFmt w:val="bullet"/>
      <w:lvlText w:val="-"/>
      <w:lvlJc w:val="left"/>
      <w:pPr>
        <w:ind w:left="585" w:hanging="360"/>
      </w:pPr>
      <w:rPr>
        <w:rFonts w:ascii="Comic Sans MS" w:eastAsia="Calibri" w:hAnsi="Comic Sans MS" w:cs="Andalus" w:hint="default"/>
        <w:b/>
        <w:color w:val="4472C4"/>
        <w:sz w:val="52"/>
      </w:rPr>
    </w:lvl>
    <w:lvl w:ilvl="1" w:tplc="040C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7" w15:restartNumberingAfterBreak="0">
    <w:nsid w:val="696A4D6A"/>
    <w:multiLevelType w:val="hybridMultilevel"/>
    <w:tmpl w:val="895279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B222FD"/>
    <w:multiLevelType w:val="hybridMultilevel"/>
    <w:tmpl w:val="4268E466"/>
    <w:lvl w:ilvl="0" w:tplc="8CFAD20A">
      <w:numFmt w:val="bullet"/>
      <w:lvlText w:val="-"/>
      <w:lvlJc w:val="left"/>
      <w:pPr>
        <w:ind w:left="408" w:hanging="360"/>
      </w:pPr>
      <w:rPr>
        <w:rFonts w:ascii="Georgia" w:eastAsia="Calibri" w:hAnsi="Georg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9" w15:restartNumberingAfterBreak="0">
    <w:nsid w:val="6B1549C0"/>
    <w:multiLevelType w:val="hybridMultilevel"/>
    <w:tmpl w:val="43FEC2CA"/>
    <w:lvl w:ilvl="0" w:tplc="043CAE6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6F5A5D"/>
    <w:multiLevelType w:val="hybridMultilevel"/>
    <w:tmpl w:val="CB0C3238"/>
    <w:lvl w:ilvl="0" w:tplc="04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6F2BF5"/>
    <w:multiLevelType w:val="hybridMultilevel"/>
    <w:tmpl w:val="1DAA54AA"/>
    <w:lvl w:ilvl="0" w:tplc="864A5FF4">
      <w:start w:val="1"/>
      <w:numFmt w:val="bullet"/>
      <w:lvlText w:val=""/>
      <w:lvlJc w:val="left"/>
      <w:pPr>
        <w:ind w:left="3200" w:hanging="360"/>
      </w:pPr>
      <w:rPr>
        <w:rFonts w:ascii="Wingdings" w:hAnsi="Wingdings" w:hint="default"/>
        <w:u w:val="none"/>
      </w:rPr>
    </w:lvl>
    <w:lvl w:ilvl="1" w:tplc="040C0003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60" w:hanging="360"/>
      </w:pPr>
      <w:rPr>
        <w:rFonts w:ascii="Wingdings" w:hAnsi="Wingdings" w:hint="default"/>
      </w:rPr>
    </w:lvl>
  </w:abstractNum>
  <w:num w:numId="1" w16cid:durableId="1852797434">
    <w:abstractNumId w:val="17"/>
  </w:num>
  <w:num w:numId="2" w16cid:durableId="666983341">
    <w:abstractNumId w:val="0"/>
  </w:num>
  <w:num w:numId="3" w16cid:durableId="1691179319">
    <w:abstractNumId w:val="15"/>
  </w:num>
  <w:num w:numId="4" w16cid:durableId="1417902793">
    <w:abstractNumId w:val="3"/>
  </w:num>
  <w:num w:numId="5" w16cid:durableId="1918972520">
    <w:abstractNumId w:val="5"/>
  </w:num>
  <w:num w:numId="6" w16cid:durableId="1585412203">
    <w:abstractNumId w:val="4"/>
  </w:num>
  <w:num w:numId="7" w16cid:durableId="735126514">
    <w:abstractNumId w:val="9"/>
  </w:num>
  <w:num w:numId="8" w16cid:durableId="1703169854">
    <w:abstractNumId w:val="18"/>
  </w:num>
  <w:num w:numId="9" w16cid:durableId="1711420372">
    <w:abstractNumId w:val="19"/>
  </w:num>
  <w:num w:numId="10" w16cid:durableId="65029464">
    <w:abstractNumId w:val="16"/>
  </w:num>
  <w:num w:numId="11" w16cid:durableId="1159231341">
    <w:abstractNumId w:val="13"/>
  </w:num>
  <w:num w:numId="12" w16cid:durableId="81798677">
    <w:abstractNumId w:val="11"/>
  </w:num>
  <w:num w:numId="13" w16cid:durableId="2017883091">
    <w:abstractNumId w:val="10"/>
  </w:num>
  <w:num w:numId="14" w16cid:durableId="103575214">
    <w:abstractNumId w:val="2"/>
  </w:num>
  <w:num w:numId="15" w16cid:durableId="666596926">
    <w:abstractNumId w:val="6"/>
  </w:num>
  <w:num w:numId="16" w16cid:durableId="140970479">
    <w:abstractNumId w:val="20"/>
  </w:num>
  <w:num w:numId="17" w16cid:durableId="847477427">
    <w:abstractNumId w:val="7"/>
  </w:num>
  <w:num w:numId="18" w16cid:durableId="818034685">
    <w:abstractNumId w:val="21"/>
  </w:num>
  <w:num w:numId="19" w16cid:durableId="812908963">
    <w:abstractNumId w:val="8"/>
  </w:num>
  <w:num w:numId="20" w16cid:durableId="639463315">
    <w:abstractNumId w:val="1"/>
  </w:num>
  <w:num w:numId="21" w16cid:durableId="1187864764">
    <w:abstractNumId w:val="14"/>
  </w:num>
  <w:num w:numId="22" w16cid:durableId="3817559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D89"/>
    <w:rsid w:val="00001958"/>
    <w:rsid w:val="00001EC3"/>
    <w:rsid w:val="00003717"/>
    <w:rsid w:val="00006975"/>
    <w:rsid w:val="000104EF"/>
    <w:rsid w:val="00012D09"/>
    <w:rsid w:val="000138EB"/>
    <w:rsid w:val="00014569"/>
    <w:rsid w:val="00014923"/>
    <w:rsid w:val="00014AD2"/>
    <w:rsid w:val="00022FB1"/>
    <w:rsid w:val="00026A90"/>
    <w:rsid w:val="000276BA"/>
    <w:rsid w:val="00030692"/>
    <w:rsid w:val="000357E4"/>
    <w:rsid w:val="000362BA"/>
    <w:rsid w:val="000366AF"/>
    <w:rsid w:val="0003788B"/>
    <w:rsid w:val="00037F78"/>
    <w:rsid w:val="00042239"/>
    <w:rsid w:val="00042EA8"/>
    <w:rsid w:val="00046B34"/>
    <w:rsid w:val="00050576"/>
    <w:rsid w:val="000533BC"/>
    <w:rsid w:val="00054597"/>
    <w:rsid w:val="000549E1"/>
    <w:rsid w:val="000556B5"/>
    <w:rsid w:val="000557DA"/>
    <w:rsid w:val="000636C9"/>
    <w:rsid w:val="000638FF"/>
    <w:rsid w:val="00064121"/>
    <w:rsid w:val="000670F1"/>
    <w:rsid w:val="000739C7"/>
    <w:rsid w:val="00075A1F"/>
    <w:rsid w:val="00075C29"/>
    <w:rsid w:val="000763BF"/>
    <w:rsid w:val="00080C4B"/>
    <w:rsid w:val="00082784"/>
    <w:rsid w:val="00082E51"/>
    <w:rsid w:val="00083911"/>
    <w:rsid w:val="00083FD3"/>
    <w:rsid w:val="000866CF"/>
    <w:rsid w:val="00086861"/>
    <w:rsid w:val="00086E76"/>
    <w:rsid w:val="00092A8D"/>
    <w:rsid w:val="0009414B"/>
    <w:rsid w:val="000A1853"/>
    <w:rsid w:val="000A2526"/>
    <w:rsid w:val="000A33D7"/>
    <w:rsid w:val="000A7BDB"/>
    <w:rsid w:val="000A7F07"/>
    <w:rsid w:val="000B095D"/>
    <w:rsid w:val="000B1931"/>
    <w:rsid w:val="000B2219"/>
    <w:rsid w:val="000B25F0"/>
    <w:rsid w:val="000B3803"/>
    <w:rsid w:val="000B46FF"/>
    <w:rsid w:val="000B57CD"/>
    <w:rsid w:val="000B5932"/>
    <w:rsid w:val="000B6720"/>
    <w:rsid w:val="000B78FE"/>
    <w:rsid w:val="000C299F"/>
    <w:rsid w:val="000C4287"/>
    <w:rsid w:val="000C5A5A"/>
    <w:rsid w:val="000C5D09"/>
    <w:rsid w:val="000C7B6B"/>
    <w:rsid w:val="000D17E7"/>
    <w:rsid w:val="000D2F86"/>
    <w:rsid w:val="000E125A"/>
    <w:rsid w:val="000E25FD"/>
    <w:rsid w:val="000E2ADD"/>
    <w:rsid w:val="000E36D0"/>
    <w:rsid w:val="000E3CB9"/>
    <w:rsid w:val="000E3D31"/>
    <w:rsid w:val="000E46CC"/>
    <w:rsid w:val="000F3FB4"/>
    <w:rsid w:val="000F47F8"/>
    <w:rsid w:val="000F703B"/>
    <w:rsid w:val="001003DC"/>
    <w:rsid w:val="0010560B"/>
    <w:rsid w:val="00106D7D"/>
    <w:rsid w:val="001104BF"/>
    <w:rsid w:val="00111B71"/>
    <w:rsid w:val="00111BB0"/>
    <w:rsid w:val="00115AED"/>
    <w:rsid w:val="001167A0"/>
    <w:rsid w:val="001175D8"/>
    <w:rsid w:val="00121C1E"/>
    <w:rsid w:val="00123255"/>
    <w:rsid w:val="00123B94"/>
    <w:rsid w:val="00124BE4"/>
    <w:rsid w:val="00125208"/>
    <w:rsid w:val="00130454"/>
    <w:rsid w:val="00130570"/>
    <w:rsid w:val="00143F29"/>
    <w:rsid w:val="0014407C"/>
    <w:rsid w:val="00144ACD"/>
    <w:rsid w:val="0014773A"/>
    <w:rsid w:val="00147795"/>
    <w:rsid w:val="001521A1"/>
    <w:rsid w:val="00153529"/>
    <w:rsid w:val="001541C1"/>
    <w:rsid w:val="00154362"/>
    <w:rsid w:val="00155E97"/>
    <w:rsid w:val="0015696C"/>
    <w:rsid w:val="00157A47"/>
    <w:rsid w:val="00157DA3"/>
    <w:rsid w:val="0016001E"/>
    <w:rsid w:val="00160457"/>
    <w:rsid w:val="001615EC"/>
    <w:rsid w:val="001638C3"/>
    <w:rsid w:val="00165ADC"/>
    <w:rsid w:val="001663FC"/>
    <w:rsid w:val="0016758A"/>
    <w:rsid w:val="00167CEC"/>
    <w:rsid w:val="001720CB"/>
    <w:rsid w:val="00172C34"/>
    <w:rsid w:val="00177FB9"/>
    <w:rsid w:val="001809E6"/>
    <w:rsid w:val="00181A91"/>
    <w:rsid w:val="001828C4"/>
    <w:rsid w:val="0018448C"/>
    <w:rsid w:val="00186E90"/>
    <w:rsid w:val="00187333"/>
    <w:rsid w:val="0019063C"/>
    <w:rsid w:val="00193593"/>
    <w:rsid w:val="001936C9"/>
    <w:rsid w:val="001953C3"/>
    <w:rsid w:val="00195FF6"/>
    <w:rsid w:val="00196D47"/>
    <w:rsid w:val="001A2140"/>
    <w:rsid w:val="001A2BF8"/>
    <w:rsid w:val="001A33DB"/>
    <w:rsid w:val="001A3C5B"/>
    <w:rsid w:val="001A4207"/>
    <w:rsid w:val="001A49BE"/>
    <w:rsid w:val="001A755C"/>
    <w:rsid w:val="001B0869"/>
    <w:rsid w:val="001B27A0"/>
    <w:rsid w:val="001B2920"/>
    <w:rsid w:val="001B5A5E"/>
    <w:rsid w:val="001C7326"/>
    <w:rsid w:val="001C75DF"/>
    <w:rsid w:val="001C7F67"/>
    <w:rsid w:val="001D21C5"/>
    <w:rsid w:val="001D6C85"/>
    <w:rsid w:val="001E0650"/>
    <w:rsid w:val="001E07AE"/>
    <w:rsid w:val="001E0FEE"/>
    <w:rsid w:val="001E1387"/>
    <w:rsid w:val="001E2712"/>
    <w:rsid w:val="001E36AF"/>
    <w:rsid w:val="001E545D"/>
    <w:rsid w:val="001E7480"/>
    <w:rsid w:val="001E791E"/>
    <w:rsid w:val="001F0B7A"/>
    <w:rsid w:val="002023F4"/>
    <w:rsid w:val="0020241A"/>
    <w:rsid w:val="00203E60"/>
    <w:rsid w:val="00203ED4"/>
    <w:rsid w:val="00206163"/>
    <w:rsid w:val="002066A0"/>
    <w:rsid w:val="0021200A"/>
    <w:rsid w:val="00212D22"/>
    <w:rsid w:val="00213296"/>
    <w:rsid w:val="00213782"/>
    <w:rsid w:val="002147F4"/>
    <w:rsid w:val="00214F12"/>
    <w:rsid w:val="0021542D"/>
    <w:rsid w:val="00215E3D"/>
    <w:rsid w:val="00216D64"/>
    <w:rsid w:val="0021796D"/>
    <w:rsid w:val="0022377E"/>
    <w:rsid w:val="002264F6"/>
    <w:rsid w:val="00230D7D"/>
    <w:rsid w:val="002330E1"/>
    <w:rsid w:val="00234679"/>
    <w:rsid w:val="00235F87"/>
    <w:rsid w:val="0024321B"/>
    <w:rsid w:val="002439E8"/>
    <w:rsid w:val="00243BD4"/>
    <w:rsid w:val="00246891"/>
    <w:rsid w:val="00247ABD"/>
    <w:rsid w:val="00251237"/>
    <w:rsid w:val="002559C0"/>
    <w:rsid w:val="002603F0"/>
    <w:rsid w:val="00262916"/>
    <w:rsid w:val="00263AC1"/>
    <w:rsid w:val="002643BF"/>
    <w:rsid w:val="0026482A"/>
    <w:rsid w:val="00265172"/>
    <w:rsid w:val="00265771"/>
    <w:rsid w:val="002670E8"/>
    <w:rsid w:val="00270929"/>
    <w:rsid w:val="00273127"/>
    <w:rsid w:val="00273FBB"/>
    <w:rsid w:val="0027649E"/>
    <w:rsid w:val="00285824"/>
    <w:rsid w:val="00290967"/>
    <w:rsid w:val="00294440"/>
    <w:rsid w:val="00294E49"/>
    <w:rsid w:val="00296644"/>
    <w:rsid w:val="002A1CAE"/>
    <w:rsid w:val="002A3B7D"/>
    <w:rsid w:val="002A52B0"/>
    <w:rsid w:val="002A6527"/>
    <w:rsid w:val="002A7277"/>
    <w:rsid w:val="002B1084"/>
    <w:rsid w:val="002B2848"/>
    <w:rsid w:val="002B2B1B"/>
    <w:rsid w:val="002B338F"/>
    <w:rsid w:val="002B564A"/>
    <w:rsid w:val="002B5DEE"/>
    <w:rsid w:val="002B66B6"/>
    <w:rsid w:val="002B6CC2"/>
    <w:rsid w:val="002C1103"/>
    <w:rsid w:val="002C1203"/>
    <w:rsid w:val="002C2465"/>
    <w:rsid w:val="002C6F24"/>
    <w:rsid w:val="002C74A4"/>
    <w:rsid w:val="002D59C9"/>
    <w:rsid w:val="002E0A60"/>
    <w:rsid w:val="002E127D"/>
    <w:rsid w:val="002E32E3"/>
    <w:rsid w:val="002E5232"/>
    <w:rsid w:val="002E7577"/>
    <w:rsid w:val="002E7646"/>
    <w:rsid w:val="002F3D5E"/>
    <w:rsid w:val="002F3FC5"/>
    <w:rsid w:val="002F449A"/>
    <w:rsid w:val="002F7848"/>
    <w:rsid w:val="00302357"/>
    <w:rsid w:val="00305C11"/>
    <w:rsid w:val="00306495"/>
    <w:rsid w:val="00307B67"/>
    <w:rsid w:val="00312735"/>
    <w:rsid w:val="00312807"/>
    <w:rsid w:val="00312B21"/>
    <w:rsid w:val="00313EB6"/>
    <w:rsid w:val="00314F4F"/>
    <w:rsid w:val="00316F9B"/>
    <w:rsid w:val="003203A0"/>
    <w:rsid w:val="00320A76"/>
    <w:rsid w:val="00322377"/>
    <w:rsid w:val="00323D5E"/>
    <w:rsid w:val="00326FD9"/>
    <w:rsid w:val="00330790"/>
    <w:rsid w:val="00331887"/>
    <w:rsid w:val="00332332"/>
    <w:rsid w:val="003332BF"/>
    <w:rsid w:val="003341F4"/>
    <w:rsid w:val="00334EDD"/>
    <w:rsid w:val="00335E5B"/>
    <w:rsid w:val="0033739A"/>
    <w:rsid w:val="00341408"/>
    <w:rsid w:val="00341B0E"/>
    <w:rsid w:val="003422CA"/>
    <w:rsid w:val="0034408D"/>
    <w:rsid w:val="00344CAB"/>
    <w:rsid w:val="0034519A"/>
    <w:rsid w:val="00345C3B"/>
    <w:rsid w:val="0034715C"/>
    <w:rsid w:val="00352A8E"/>
    <w:rsid w:val="0035584B"/>
    <w:rsid w:val="00356515"/>
    <w:rsid w:val="00357BA5"/>
    <w:rsid w:val="00361615"/>
    <w:rsid w:val="0036335A"/>
    <w:rsid w:val="0036409C"/>
    <w:rsid w:val="00366260"/>
    <w:rsid w:val="00366691"/>
    <w:rsid w:val="003719E0"/>
    <w:rsid w:val="0037292B"/>
    <w:rsid w:val="00376350"/>
    <w:rsid w:val="0037732A"/>
    <w:rsid w:val="0038223D"/>
    <w:rsid w:val="003824AB"/>
    <w:rsid w:val="00382C3A"/>
    <w:rsid w:val="00385110"/>
    <w:rsid w:val="0038543A"/>
    <w:rsid w:val="00385E0A"/>
    <w:rsid w:val="003862E3"/>
    <w:rsid w:val="00387A1A"/>
    <w:rsid w:val="00390157"/>
    <w:rsid w:val="00394F54"/>
    <w:rsid w:val="00396186"/>
    <w:rsid w:val="00396E6D"/>
    <w:rsid w:val="003A0812"/>
    <w:rsid w:val="003A20E1"/>
    <w:rsid w:val="003A6858"/>
    <w:rsid w:val="003B2B83"/>
    <w:rsid w:val="003B2BC1"/>
    <w:rsid w:val="003B54FD"/>
    <w:rsid w:val="003B6012"/>
    <w:rsid w:val="003B61AB"/>
    <w:rsid w:val="003B7609"/>
    <w:rsid w:val="003B7F18"/>
    <w:rsid w:val="003C18ED"/>
    <w:rsid w:val="003C3B02"/>
    <w:rsid w:val="003C541C"/>
    <w:rsid w:val="003C5EE9"/>
    <w:rsid w:val="003C6EEA"/>
    <w:rsid w:val="003D089D"/>
    <w:rsid w:val="003D09E3"/>
    <w:rsid w:val="003D0EDC"/>
    <w:rsid w:val="003D2968"/>
    <w:rsid w:val="003D32DD"/>
    <w:rsid w:val="003D5DC4"/>
    <w:rsid w:val="003D60A2"/>
    <w:rsid w:val="003E0DCD"/>
    <w:rsid w:val="003E2CC8"/>
    <w:rsid w:val="003E387E"/>
    <w:rsid w:val="003E4311"/>
    <w:rsid w:val="003E765E"/>
    <w:rsid w:val="003E7A4E"/>
    <w:rsid w:val="003E7BFD"/>
    <w:rsid w:val="003F19DD"/>
    <w:rsid w:val="003F2DA7"/>
    <w:rsid w:val="003F4250"/>
    <w:rsid w:val="003F4AE2"/>
    <w:rsid w:val="003F4F42"/>
    <w:rsid w:val="003F6615"/>
    <w:rsid w:val="00401D92"/>
    <w:rsid w:val="0040313B"/>
    <w:rsid w:val="004031DD"/>
    <w:rsid w:val="004054F1"/>
    <w:rsid w:val="00405D2F"/>
    <w:rsid w:val="00407073"/>
    <w:rsid w:val="004070CD"/>
    <w:rsid w:val="00411DC2"/>
    <w:rsid w:val="004134FF"/>
    <w:rsid w:val="00413CC8"/>
    <w:rsid w:val="00414136"/>
    <w:rsid w:val="00415309"/>
    <w:rsid w:val="00416986"/>
    <w:rsid w:val="004169A8"/>
    <w:rsid w:val="00416CBE"/>
    <w:rsid w:val="00420944"/>
    <w:rsid w:val="00420D9E"/>
    <w:rsid w:val="00422EDD"/>
    <w:rsid w:val="004239C1"/>
    <w:rsid w:val="00423E7C"/>
    <w:rsid w:val="0042737E"/>
    <w:rsid w:val="00427BB9"/>
    <w:rsid w:val="00431CF9"/>
    <w:rsid w:val="00432013"/>
    <w:rsid w:val="00432887"/>
    <w:rsid w:val="00437BF2"/>
    <w:rsid w:val="00437DCD"/>
    <w:rsid w:val="00442735"/>
    <w:rsid w:val="00443CDC"/>
    <w:rsid w:val="00445683"/>
    <w:rsid w:val="00450238"/>
    <w:rsid w:val="00452516"/>
    <w:rsid w:val="00453F88"/>
    <w:rsid w:val="0045653D"/>
    <w:rsid w:val="00457DED"/>
    <w:rsid w:val="0046042B"/>
    <w:rsid w:val="0046120F"/>
    <w:rsid w:val="004630B2"/>
    <w:rsid w:val="0046451A"/>
    <w:rsid w:val="0046576B"/>
    <w:rsid w:val="00466892"/>
    <w:rsid w:val="004714BA"/>
    <w:rsid w:val="00471B2B"/>
    <w:rsid w:val="004722D4"/>
    <w:rsid w:val="00474F96"/>
    <w:rsid w:val="004771B9"/>
    <w:rsid w:val="00477BB9"/>
    <w:rsid w:val="00480CCD"/>
    <w:rsid w:val="004822BD"/>
    <w:rsid w:val="004848FD"/>
    <w:rsid w:val="00485255"/>
    <w:rsid w:val="004852F3"/>
    <w:rsid w:val="004875AB"/>
    <w:rsid w:val="0049021A"/>
    <w:rsid w:val="00490604"/>
    <w:rsid w:val="00490F22"/>
    <w:rsid w:val="00491CD0"/>
    <w:rsid w:val="004938ED"/>
    <w:rsid w:val="004939D2"/>
    <w:rsid w:val="00494233"/>
    <w:rsid w:val="00494CF3"/>
    <w:rsid w:val="00495B83"/>
    <w:rsid w:val="00497475"/>
    <w:rsid w:val="004A34B7"/>
    <w:rsid w:val="004A4B7B"/>
    <w:rsid w:val="004B6081"/>
    <w:rsid w:val="004B6668"/>
    <w:rsid w:val="004C0078"/>
    <w:rsid w:val="004C0340"/>
    <w:rsid w:val="004C2268"/>
    <w:rsid w:val="004C4129"/>
    <w:rsid w:val="004C6D57"/>
    <w:rsid w:val="004C7DD7"/>
    <w:rsid w:val="004D1072"/>
    <w:rsid w:val="004D1F73"/>
    <w:rsid w:val="004D35B4"/>
    <w:rsid w:val="004D48DA"/>
    <w:rsid w:val="004D563C"/>
    <w:rsid w:val="004D566B"/>
    <w:rsid w:val="004D5D70"/>
    <w:rsid w:val="004D6103"/>
    <w:rsid w:val="004E3BA8"/>
    <w:rsid w:val="004E4FAD"/>
    <w:rsid w:val="004E54D8"/>
    <w:rsid w:val="004E61EC"/>
    <w:rsid w:val="004E7A1F"/>
    <w:rsid w:val="004F3F8B"/>
    <w:rsid w:val="00500BD9"/>
    <w:rsid w:val="00501D8D"/>
    <w:rsid w:val="00502827"/>
    <w:rsid w:val="00504D82"/>
    <w:rsid w:val="005059A2"/>
    <w:rsid w:val="00506BAF"/>
    <w:rsid w:val="00510A64"/>
    <w:rsid w:val="00513DAD"/>
    <w:rsid w:val="0051478B"/>
    <w:rsid w:val="00514DF8"/>
    <w:rsid w:val="00516840"/>
    <w:rsid w:val="00516D81"/>
    <w:rsid w:val="00521E81"/>
    <w:rsid w:val="00525C59"/>
    <w:rsid w:val="0052623C"/>
    <w:rsid w:val="005308A0"/>
    <w:rsid w:val="00532333"/>
    <w:rsid w:val="00532EA9"/>
    <w:rsid w:val="00533F2D"/>
    <w:rsid w:val="00535777"/>
    <w:rsid w:val="00535AB5"/>
    <w:rsid w:val="00535E65"/>
    <w:rsid w:val="00542EFE"/>
    <w:rsid w:val="00544121"/>
    <w:rsid w:val="00544F3E"/>
    <w:rsid w:val="00546ACF"/>
    <w:rsid w:val="0055167A"/>
    <w:rsid w:val="00555DFB"/>
    <w:rsid w:val="00557C40"/>
    <w:rsid w:val="00560FB8"/>
    <w:rsid w:val="00562DBA"/>
    <w:rsid w:val="00563383"/>
    <w:rsid w:val="00563DAB"/>
    <w:rsid w:val="00563E9F"/>
    <w:rsid w:val="005640A5"/>
    <w:rsid w:val="00564D4C"/>
    <w:rsid w:val="005674CA"/>
    <w:rsid w:val="00567E2A"/>
    <w:rsid w:val="0057060E"/>
    <w:rsid w:val="00571516"/>
    <w:rsid w:val="0057294E"/>
    <w:rsid w:val="005732D5"/>
    <w:rsid w:val="005757D2"/>
    <w:rsid w:val="00575FDF"/>
    <w:rsid w:val="005767FB"/>
    <w:rsid w:val="005775A1"/>
    <w:rsid w:val="005779EE"/>
    <w:rsid w:val="00580806"/>
    <w:rsid w:val="00582DC4"/>
    <w:rsid w:val="005830C4"/>
    <w:rsid w:val="00590E12"/>
    <w:rsid w:val="00591193"/>
    <w:rsid w:val="00591376"/>
    <w:rsid w:val="00591EF8"/>
    <w:rsid w:val="0059393E"/>
    <w:rsid w:val="005954DF"/>
    <w:rsid w:val="005957B9"/>
    <w:rsid w:val="00595BDE"/>
    <w:rsid w:val="005977F6"/>
    <w:rsid w:val="00597AE3"/>
    <w:rsid w:val="005A1E1E"/>
    <w:rsid w:val="005A204C"/>
    <w:rsid w:val="005A7A8F"/>
    <w:rsid w:val="005B14B3"/>
    <w:rsid w:val="005B664E"/>
    <w:rsid w:val="005C01E5"/>
    <w:rsid w:val="005C0E7B"/>
    <w:rsid w:val="005C1307"/>
    <w:rsid w:val="005C1760"/>
    <w:rsid w:val="005C3712"/>
    <w:rsid w:val="005C3ACB"/>
    <w:rsid w:val="005C523F"/>
    <w:rsid w:val="005C6807"/>
    <w:rsid w:val="005D0411"/>
    <w:rsid w:val="005D528E"/>
    <w:rsid w:val="005D7C64"/>
    <w:rsid w:val="005E2280"/>
    <w:rsid w:val="005E686C"/>
    <w:rsid w:val="005E6DC7"/>
    <w:rsid w:val="005E745B"/>
    <w:rsid w:val="005F1B64"/>
    <w:rsid w:val="005F2E1A"/>
    <w:rsid w:val="005F35A5"/>
    <w:rsid w:val="005F5B4D"/>
    <w:rsid w:val="005F6E9B"/>
    <w:rsid w:val="006003C3"/>
    <w:rsid w:val="006003E6"/>
    <w:rsid w:val="006007AF"/>
    <w:rsid w:val="00601651"/>
    <w:rsid w:val="00602EC5"/>
    <w:rsid w:val="006038CD"/>
    <w:rsid w:val="006068AB"/>
    <w:rsid w:val="0060743A"/>
    <w:rsid w:val="00607BFC"/>
    <w:rsid w:val="0061587A"/>
    <w:rsid w:val="006161DD"/>
    <w:rsid w:val="00616BB2"/>
    <w:rsid w:val="00617D48"/>
    <w:rsid w:val="00623AC2"/>
    <w:rsid w:val="00624F43"/>
    <w:rsid w:val="006265A9"/>
    <w:rsid w:val="00630027"/>
    <w:rsid w:val="006306D8"/>
    <w:rsid w:val="00632B32"/>
    <w:rsid w:val="00632D90"/>
    <w:rsid w:val="00632F02"/>
    <w:rsid w:val="00633A19"/>
    <w:rsid w:val="0063469C"/>
    <w:rsid w:val="00634A99"/>
    <w:rsid w:val="006452A7"/>
    <w:rsid w:val="00646FDA"/>
    <w:rsid w:val="0065108F"/>
    <w:rsid w:val="00651BB3"/>
    <w:rsid w:val="00653047"/>
    <w:rsid w:val="00653DEA"/>
    <w:rsid w:val="00654298"/>
    <w:rsid w:val="0065620B"/>
    <w:rsid w:val="00656DEE"/>
    <w:rsid w:val="00657736"/>
    <w:rsid w:val="006609A4"/>
    <w:rsid w:val="006624F7"/>
    <w:rsid w:val="00667384"/>
    <w:rsid w:val="00667B50"/>
    <w:rsid w:val="00671D6E"/>
    <w:rsid w:val="00672226"/>
    <w:rsid w:val="00672B4B"/>
    <w:rsid w:val="00672D52"/>
    <w:rsid w:val="00673FD3"/>
    <w:rsid w:val="006741B8"/>
    <w:rsid w:val="00675F23"/>
    <w:rsid w:val="0068029B"/>
    <w:rsid w:val="00680B77"/>
    <w:rsid w:val="00684760"/>
    <w:rsid w:val="00691A6D"/>
    <w:rsid w:val="00692076"/>
    <w:rsid w:val="00696EC1"/>
    <w:rsid w:val="00697D7C"/>
    <w:rsid w:val="006A0344"/>
    <w:rsid w:val="006A0F21"/>
    <w:rsid w:val="006A12F2"/>
    <w:rsid w:val="006A180A"/>
    <w:rsid w:val="006A2E02"/>
    <w:rsid w:val="006A3003"/>
    <w:rsid w:val="006A3199"/>
    <w:rsid w:val="006A3AB7"/>
    <w:rsid w:val="006A3C19"/>
    <w:rsid w:val="006A53C3"/>
    <w:rsid w:val="006A6454"/>
    <w:rsid w:val="006B1165"/>
    <w:rsid w:val="006B1A16"/>
    <w:rsid w:val="006B3DD8"/>
    <w:rsid w:val="006C04B8"/>
    <w:rsid w:val="006C0AED"/>
    <w:rsid w:val="006C0E49"/>
    <w:rsid w:val="006C15E9"/>
    <w:rsid w:val="006C2AE7"/>
    <w:rsid w:val="006C37B3"/>
    <w:rsid w:val="006C3CD5"/>
    <w:rsid w:val="006C51F7"/>
    <w:rsid w:val="006C6A35"/>
    <w:rsid w:val="006D172A"/>
    <w:rsid w:val="006D4B0B"/>
    <w:rsid w:val="006E08FB"/>
    <w:rsid w:val="006E18F5"/>
    <w:rsid w:val="006E1DD9"/>
    <w:rsid w:val="006E209A"/>
    <w:rsid w:val="006E39D0"/>
    <w:rsid w:val="006E3DFB"/>
    <w:rsid w:val="006E4E23"/>
    <w:rsid w:val="006E4F85"/>
    <w:rsid w:val="006E4FE0"/>
    <w:rsid w:val="006E5A55"/>
    <w:rsid w:val="006E6087"/>
    <w:rsid w:val="006E623F"/>
    <w:rsid w:val="006F330F"/>
    <w:rsid w:val="006F3507"/>
    <w:rsid w:val="006F6EC6"/>
    <w:rsid w:val="00700A32"/>
    <w:rsid w:val="00701058"/>
    <w:rsid w:val="007011B7"/>
    <w:rsid w:val="00702459"/>
    <w:rsid w:val="00704CF8"/>
    <w:rsid w:val="00705D06"/>
    <w:rsid w:val="0071111A"/>
    <w:rsid w:val="00711817"/>
    <w:rsid w:val="00712C64"/>
    <w:rsid w:val="00712D48"/>
    <w:rsid w:val="00722299"/>
    <w:rsid w:val="007223CA"/>
    <w:rsid w:val="00723BA4"/>
    <w:rsid w:val="0072554F"/>
    <w:rsid w:val="00725807"/>
    <w:rsid w:val="00726645"/>
    <w:rsid w:val="00727C04"/>
    <w:rsid w:val="007308FB"/>
    <w:rsid w:val="00731390"/>
    <w:rsid w:val="00733002"/>
    <w:rsid w:val="00733E3F"/>
    <w:rsid w:val="00736BC9"/>
    <w:rsid w:val="007373B8"/>
    <w:rsid w:val="00737C72"/>
    <w:rsid w:val="0074047F"/>
    <w:rsid w:val="0074266F"/>
    <w:rsid w:val="00743762"/>
    <w:rsid w:val="00744B6C"/>
    <w:rsid w:val="007469A1"/>
    <w:rsid w:val="00746ECE"/>
    <w:rsid w:val="00750B23"/>
    <w:rsid w:val="00752A62"/>
    <w:rsid w:val="00754D98"/>
    <w:rsid w:val="00754FDD"/>
    <w:rsid w:val="00757538"/>
    <w:rsid w:val="00761287"/>
    <w:rsid w:val="007622F6"/>
    <w:rsid w:val="007669E7"/>
    <w:rsid w:val="00766B5D"/>
    <w:rsid w:val="00766FD1"/>
    <w:rsid w:val="00767A69"/>
    <w:rsid w:val="00767EEE"/>
    <w:rsid w:val="00772E25"/>
    <w:rsid w:val="00773BE5"/>
    <w:rsid w:val="007742D6"/>
    <w:rsid w:val="0077612B"/>
    <w:rsid w:val="00777C0B"/>
    <w:rsid w:val="0078053E"/>
    <w:rsid w:val="00780760"/>
    <w:rsid w:val="007811D3"/>
    <w:rsid w:val="00782E9B"/>
    <w:rsid w:val="00783C9D"/>
    <w:rsid w:val="00784E87"/>
    <w:rsid w:val="00785DEA"/>
    <w:rsid w:val="00785E27"/>
    <w:rsid w:val="00786902"/>
    <w:rsid w:val="00787201"/>
    <w:rsid w:val="00791557"/>
    <w:rsid w:val="00792043"/>
    <w:rsid w:val="00792098"/>
    <w:rsid w:val="007925FD"/>
    <w:rsid w:val="0079503F"/>
    <w:rsid w:val="00795C0E"/>
    <w:rsid w:val="00797D26"/>
    <w:rsid w:val="007A19EA"/>
    <w:rsid w:val="007A2B93"/>
    <w:rsid w:val="007A3D5E"/>
    <w:rsid w:val="007A6189"/>
    <w:rsid w:val="007B085C"/>
    <w:rsid w:val="007B08CD"/>
    <w:rsid w:val="007B3DB2"/>
    <w:rsid w:val="007B5839"/>
    <w:rsid w:val="007B58F4"/>
    <w:rsid w:val="007B5CD4"/>
    <w:rsid w:val="007B7DC1"/>
    <w:rsid w:val="007C5437"/>
    <w:rsid w:val="007C6B7F"/>
    <w:rsid w:val="007D0A3A"/>
    <w:rsid w:val="007D1167"/>
    <w:rsid w:val="007D3418"/>
    <w:rsid w:val="007D49D7"/>
    <w:rsid w:val="007D4AB8"/>
    <w:rsid w:val="007D55C8"/>
    <w:rsid w:val="007E0A83"/>
    <w:rsid w:val="007E1290"/>
    <w:rsid w:val="007E3137"/>
    <w:rsid w:val="007E4B11"/>
    <w:rsid w:val="007E4C0F"/>
    <w:rsid w:val="007E4F27"/>
    <w:rsid w:val="007E5B81"/>
    <w:rsid w:val="007E700E"/>
    <w:rsid w:val="007F108D"/>
    <w:rsid w:val="007F1519"/>
    <w:rsid w:val="007F1D93"/>
    <w:rsid w:val="007F53D9"/>
    <w:rsid w:val="00800993"/>
    <w:rsid w:val="00801DA8"/>
    <w:rsid w:val="0080282B"/>
    <w:rsid w:val="00804BB3"/>
    <w:rsid w:val="00805025"/>
    <w:rsid w:val="0080640D"/>
    <w:rsid w:val="008079A1"/>
    <w:rsid w:val="0081085D"/>
    <w:rsid w:val="00810946"/>
    <w:rsid w:val="00810CB6"/>
    <w:rsid w:val="008148C2"/>
    <w:rsid w:val="00815592"/>
    <w:rsid w:val="00822152"/>
    <w:rsid w:val="00822628"/>
    <w:rsid w:val="00823D17"/>
    <w:rsid w:val="00827B1F"/>
    <w:rsid w:val="00830FF7"/>
    <w:rsid w:val="00831D11"/>
    <w:rsid w:val="00832DF1"/>
    <w:rsid w:val="0083357B"/>
    <w:rsid w:val="008344E6"/>
    <w:rsid w:val="0083600B"/>
    <w:rsid w:val="008363C4"/>
    <w:rsid w:val="00840E30"/>
    <w:rsid w:val="0084187B"/>
    <w:rsid w:val="008428D2"/>
    <w:rsid w:val="008443E0"/>
    <w:rsid w:val="008452B7"/>
    <w:rsid w:val="00847837"/>
    <w:rsid w:val="00853970"/>
    <w:rsid w:val="00855330"/>
    <w:rsid w:val="00856C25"/>
    <w:rsid w:val="0085749D"/>
    <w:rsid w:val="00863776"/>
    <w:rsid w:val="0086480C"/>
    <w:rsid w:val="00864893"/>
    <w:rsid w:val="008653CD"/>
    <w:rsid w:val="008701CC"/>
    <w:rsid w:val="00870F76"/>
    <w:rsid w:val="00872ED1"/>
    <w:rsid w:val="00876682"/>
    <w:rsid w:val="00877A54"/>
    <w:rsid w:val="00877C2D"/>
    <w:rsid w:val="00881290"/>
    <w:rsid w:val="00882A43"/>
    <w:rsid w:val="008840C0"/>
    <w:rsid w:val="00885727"/>
    <w:rsid w:val="00886048"/>
    <w:rsid w:val="00887105"/>
    <w:rsid w:val="008876D9"/>
    <w:rsid w:val="00890DA9"/>
    <w:rsid w:val="00891902"/>
    <w:rsid w:val="00892DB5"/>
    <w:rsid w:val="00893BB0"/>
    <w:rsid w:val="00896954"/>
    <w:rsid w:val="00896B54"/>
    <w:rsid w:val="00897BF7"/>
    <w:rsid w:val="008A0F52"/>
    <w:rsid w:val="008A23BF"/>
    <w:rsid w:val="008A2EA5"/>
    <w:rsid w:val="008A2F9D"/>
    <w:rsid w:val="008A3837"/>
    <w:rsid w:val="008A4421"/>
    <w:rsid w:val="008A5817"/>
    <w:rsid w:val="008A6934"/>
    <w:rsid w:val="008A76D6"/>
    <w:rsid w:val="008B1205"/>
    <w:rsid w:val="008B13B0"/>
    <w:rsid w:val="008B20F5"/>
    <w:rsid w:val="008B2DC4"/>
    <w:rsid w:val="008B3B28"/>
    <w:rsid w:val="008B4BA3"/>
    <w:rsid w:val="008B7088"/>
    <w:rsid w:val="008C2370"/>
    <w:rsid w:val="008C2F5D"/>
    <w:rsid w:val="008C3C43"/>
    <w:rsid w:val="008C4329"/>
    <w:rsid w:val="008C4953"/>
    <w:rsid w:val="008C624B"/>
    <w:rsid w:val="008C6787"/>
    <w:rsid w:val="008C7325"/>
    <w:rsid w:val="008C7460"/>
    <w:rsid w:val="008C74EB"/>
    <w:rsid w:val="008D0B67"/>
    <w:rsid w:val="008D1A6A"/>
    <w:rsid w:val="008D1B6E"/>
    <w:rsid w:val="008D1C23"/>
    <w:rsid w:val="008D2C2D"/>
    <w:rsid w:val="008D2DF0"/>
    <w:rsid w:val="008D4C96"/>
    <w:rsid w:val="008D7608"/>
    <w:rsid w:val="008E0634"/>
    <w:rsid w:val="008E5FD9"/>
    <w:rsid w:val="008F0F0B"/>
    <w:rsid w:val="008F18E6"/>
    <w:rsid w:val="008F273B"/>
    <w:rsid w:val="008F2A58"/>
    <w:rsid w:val="008F3C84"/>
    <w:rsid w:val="008F4CF9"/>
    <w:rsid w:val="008F6F4F"/>
    <w:rsid w:val="009002F8"/>
    <w:rsid w:val="00900649"/>
    <w:rsid w:val="00900A94"/>
    <w:rsid w:val="00901069"/>
    <w:rsid w:val="0090173C"/>
    <w:rsid w:val="00903538"/>
    <w:rsid w:val="00904B3D"/>
    <w:rsid w:val="00907B1C"/>
    <w:rsid w:val="00913233"/>
    <w:rsid w:val="00913628"/>
    <w:rsid w:val="00914D98"/>
    <w:rsid w:val="009167E0"/>
    <w:rsid w:val="00925AA5"/>
    <w:rsid w:val="00930A09"/>
    <w:rsid w:val="00931B10"/>
    <w:rsid w:val="00932AD5"/>
    <w:rsid w:val="00933F17"/>
    <w:rsid w:val="00936027"/>
    <w:rsid w:val="00950462"/>
    <w:rsid w:val="00950A60"/>
    <w:rsid w:val="00950BA5"/>
    <w:rsid w:val="00953376"/>
    <w:rsid w:val="00955300"/>
    <w:rsid w:val="00956F42"/>
    <w:rsid w:val="009570C9"/>
    <w:rsid w:val="0096052F"/>
    <w:rsid w:val="00961F08"/>
    <w:rsid w:val="009679B3"/>
    <w:rsid w:val="00974A96"/>
    <w:rsid w:val="00975164"/>
    <w:rsid w:val="00975FF5"/>
    <w:rsid w:val="009806C9"/>
    <w:rsid w:val="009807D5"/>
    <w:rsid w:val="00981547"/>
    <w:rsid w:val="00983E18"/>
    <w:rsid w:val="00986EBE"/>
    <w:rsid w:val="009970AE"/>
    <w:rsid w:val="00997230"/>
    <w:rsid w:val="0099727E"/>
    <w:rsid w:val="00997A25"/>
    <w:rsid w:val="00997A7E"/>
    <w:rsid w:val="009A098A"/>
    <w:rsid w:val="009A1379"/>
    <w:rsid w:val="009A3D1D"/>
    <w:rsid w:val="009A6C66"/>
    <w:rsid w:val="009A7E9E"/>
    <w:rsid w:val="009B1C38"/>
    <w:rsid w:val="009B41EC"/>
    <w:rsid w:val="009B5AF2"/>
    <w:rsid w:val="009B7644"/>
    <w:rsid w:val="009B7C97"/>
    <w:rsid w:val="009C1DC0"/>
    <w:rsid w:val="009C2547"/>
    <w:rsid w:val="009C50E8"/>
    <w:rsid w:val="009C697C"/>
    <w:rsid w:val="009C7CCB"/>
    <w:rsid w:val="009D264B"/>
    <w:rsid w:val="009D4B4B"/>
    <w:rsid w:val="009D55F5"/>
    <w:rsid w:val="009D7BAD"/>
    <w:rsid w:val="009E0599"/>
    <w:rsid w:val="009E0BA9"/>
    <w:rsid w:val="009E43B7"/>
    <w:rsid w:val="009E4AB9"/>
    <w:rsid w:val="009F0CE5"/>
    <w:rsid w:val="009F25B4"/>
    <w:rsid w:val="009F29CF"/>
    <w:rsid w:val="009F2EB8"/>
    <w:rsid w:val="009F3517"/>
    <w:rsid w:val="009F4993"/>
    <w:rsid w:val="009F65E6"/>
    <w:rsid w:val="009F6E13"/>
    <w:rsid w:val="009F7C22"/>
    <w:rsid w:val="009F7EB9"/>
    <w:rsid w:val="00A02758"/>
    <w:rsid w:val="00A0308A"/>
    <w:rsid w:val="00A04B9F"/>
    <w:rsid w:val="00A07CA5"/>
    <w:rsid w:val="00A10BB6"/>
    <w:rsid w:val="00A11E13"/>
    <w:rsid w:val="00A14B83"/>
    <w:rsid w:val="00A14C45"/>
    <w:rsid w:val="00A15CF6"/>
    <w:rsid w:val="00A20877"/>
    <w:rsid w:val="00A21BC4"/>
    <w:rsid w:val="00A22554"/>
    <w:rsid w:val="00A24118"/>
    <w:rsid w:val="00A24752"/>
    <w:rsid w:val="00A25EB9"/>
    <w:rsid w:val="00A277A5"/>
    <w:rsid w:val="00A303CD"/>
    <w:rsid w:val="00A3068B"/>
    <w:rsid w:val="00A316B4"/>
    <w:rsid w:val="00A3181E"/>
    <w:rsid w:val="00A31BF6"/>
    <w:rsid w:val="00A31E76"/>
    <w:rsid w:val="00A320B1"/>
    <w:rsid w:val="00A32416"/>
    <w:rsid w:val="00A32F8D"/>
    <w:rsid w:val="00A341AC"/>
    <w:rsid w:val="00A365E3"/>
    <w:rsid w:val="00A367C7"/>
    <w:rsid w:val="00A370E9"/>
    <w:rsid w:val="00A4055C"/>
    <w:rsid w:val="00A4241F"/>
    <w:rsid w:val="00A434BA"/>
    <w:rsid w:val="00A44CA4"/>
    <w:rsid w:val="00A456C1"/>
    <w:rsid w:val="00A47B6A"/>
    <w:rsid w:val="00A51E30"/>
    <w:rsid w:val="00A5375E"/>
    <w:rsid w:val="00A545A5"/>
    <w:rsid w:val="00A55B82"/>
    <w:rsid w:val="00A55B8A"/>
    <w:rsid w:val="00A56962"/>
    <w:rsid w:val="00A570FA"/>
    <w:rsid w:val="00A57CAF"/>
    <w:rsid w:val="00A60DD6"/>
    <w:rsid w:val="00A62961"/>
    <w:rsid w:val="00A70C43"/>
    <w:rsid w:val="00A726CD"/>
    <w:rsid w:val="00A72F72"/>
    <w:rsid w:val="00A7317D"/>
    <w:rsid w:val="00A73841"/>
    <w:rsid w:val="00A73F8F"/>
    <w:rsid w:val="00A7515F"/>
    <w:rsid w:val="00A7667B"/>
    <w:rsid w:val="00A76ABC"/>
    <w:rsid w:val="00A76B49"/>
    <w:rsid w:val="00A77A71"/>
    <w:rsid w:val="00A80BAF"/>
    <w:rsid w:val="00A81168"/>
    <w:rsid w:val="00A8338A"/>
    <w:rsid w:val="00A837C0"/>
    <w:rsid w:val="00A8383A"/>
    <w:rsid w:val="00A8654F"/>
    <w:rsid w:val="00A86724"/>
    <w:rsid w:val="00A90769"/>
    <w:rsid w:val="00A92F64"/>
    <w:rsid w:val="00A93994"/>
    <w:rsid w:val="00A95420"/>
    <w:rsid w:val="00A95C38"/>
    <w:rsid w:val="00A95ECB"/>
    <w:rsid w:val="00A9712B"/>
    <w:rsid w:val="00A97D07"/>
    <w:rsid w:val="00AA038C"/>
    <w:rsid w:val="00AA05D1"/>
    <w:rsid w:val="00AA14EB"/>
    <w:rsid w:val="00AA1757"/>
    <w:rsid w:val="00AA1EAD"/>
    <w:rsid w:val="00AA3273"/>
    <w:rsid w:val="00AA4E89"/>
    <w:rsid w:val="00AA633E"/>
    <w:rsid w:val="00AA6E6C"/>
    <w:rsid w:val="00AA7A15"/>
    <w:rsid w:val="00AB1FD2"/>
    <w:rsid w:val="00AB218B"/>
    <w:rsid w:val="00AB23BD"/>
    <w:rsid w:val="00AB2E53"/>
    <w:rsid w:val="00AB5092"/>
    <w:rsid w:val="00AB51C8"/>
    <w:rsid w:val="00AB533E"/>
    <w:rsid w:val="00AB6E34"/>
    <w:rsid w:val="00AB7791"/>
    <w:rsid w:val="00AC04DE"/>
    <w:rsid w:val="00AC1002"/>
    <w:rsid w:val="00AC2426"/>
    <w:rsid w:val="00AC263C"/>
    <w:rsid w:val="00AC443E"/>
    <w:rsid w:val="00AC71E4"/>
    <w:rsid w:val="00AC7496"/>
    <w:rsid w:val="00AD0177"/>
    <w:rsid w:val="00AD1B4B"/>
    <w:rsid w:val="00AD3E0A"/>
    <w:rsid w:val="00AD4CEE"/>
    <w:rsid w:val="00AD6FAB"/>
    <w:rsid w:val="00AD781B"/>
    <w:rsid w:val="00AE2C3F"/>
    <w:rsid w:val="00AE3AEF"/>
    <w:rsid w:val="00AF0997"/>
    <w:rsid w:val="00AF35FD"/>
    <w:rsid w:val="00AF51C0"/>
    <w:rsid w:val="00B00047"/>
    <w:rsid w:val="00B01DF2"/>
    <w:rsid w:val="00B0371A"/>
    <w:rsid w:val="00B04994"/>
    <w:rsid w:val="00B07717"/>
    <w:rsid w:val="00B10C26"/>
    <w:rsid w:val="00B14CB8"/>
    <w:rsid w:val="00B1724B"/>
    <w:rsid w:val="00B176E4"/>
    <w:rsid w:val="00B1799B"/>
    <w:rsid w:val="00B202DA"/>
    <w:rsid w:val="00B20327"/>
    <w:rsid w:val="00B20396"/>
    <w:rsid w:val="00B20949"/>
    <w:rsid w:val="00B220B7"/>
    <w:rsid w:val="00B260DF"/>
    <w:rsid w:val="00B309B6"/>
    <w:rsid w:val="00B318A4"/>
    <w:rsid w:val="00B32C57"/>
    <w:rsid w:val="00B35F19"/>
    <w:rsid w:val="00B371C0"/>
    <w:rsid w:val="00B378DD"/>
    <w:rsid w:val="00B37D44"/>
    <w:rsid w:val="00B405A5"/>
    <w:rsid w:val="00B409F4"/>
    <w:rsid w:val="00B42553"/>
    <w:rsid w:val="00B44505"/>
    <w:rsid w:val="00B461F6"/>
    <w:rsid w:val="00B50A1F"/>
    <w:rsid w:val="00B513E9"/>
    <w:rsid w:val="00B529CC"/>
    <w:rsid w:val="00B532B0"/>
    <w:rsid w:val="00B53DE2"/>
    <w:rsid w:val="00B56CCE"/>
    <w:rsid w:val="00B57443"/>
    <w:rsid w:val="00B576B3"/>
    <w:rsid w:val="00B6012D"/>
    <w:rsid w:val="00B60208"/>
    <w:rsid w:val="00B63943"/>
    <w:rsid w:val="00B640A4"/>
    <w:rsid w:val="00B6446C"/>
    <w:rsid w:val="00B66530"/>
    <w:rsid w:val="00B73AD3"/>
    <w:rsid w:val="00B73F8C"/>
    <w:rsid w:val="00B75064"/>
    <w:rsid w:val="00B76798"/>
    <w:rsid w:val="00B77217"/>
    <w:rsid w:val="00B77673"/>
    <w:rsid w:val="00B81DE5"/>
    <w:rsid w:val="00B83296"/>
    <w:rsid w:val="00B841AC"/>
    <w:rsid w:val="00B84444"/>
    <w:rsid w:val="00B856BD"/>
    <w:rsid w:val="00B86F64"/>
    <w:rsid w:val="00B87BDA"/>
    <w:rsid w:val="00B9297D"/>
    <w:rsid w:val="00B96990"/>
    <w:rsid w:val="00BA2A92"/>
    <w:rsid w:val="00BB20DF"/>
    <w:rsid w:val="00BB53E8"/>
    <w:rsid w:val="00BB7951"/>
    <w:rsid w:val="00BC40E3"/>
    <w:rsid w:val="00BD069D"/>
    <w:rsid w:val="00BD199A"/>
    <w:rsid w:val="00BD231E"/>
    <w:rsid w:val="00BD36EE"/>
    <w:rsid w:val="00BD4759"/>
    <w:rsid w:val="00BD5879"/>
    <w:rsid w:val="00BD5B8C"/>
    <w:rsid w:val="00BE06ED"/>
    <w:rsid w:val="00BE36B3"/>
    <w:rsid w:val="00BE475F"/>
    <w:rsid w:val="00BE4D44"/>
    <w:rsid w:val="00BE54FC"/>
    <w:rsid w:val="00BE6E10"/>
    <w:rsid w:val="00BE70F7"/>
    <w:rsid w:val="00BF0F93"/>
    <w:rsid w:val="00BF1AAC"/>
    <w:rsid w:val="00BF1B3F"/>
    <w:rsid w:val="00BF3053"/>
    <w:rsid w:val="00BF3EAB"/>
    <w:rsid w:val="00BF77AE"/>
    <w:rsid w:val="00C00054"/>
    <w:rsid w:val="00C006ED"/>
    <w:rsid w:val="00C033FB"/>
    <w:rsid w:val="00C04391"/>
    <w:rsid w:val="00C0625D"/>
    <w:rsid w:val="00C06F5F"/>
    <w:rsid w:val="00C07B2A"/>
    <w:rsid w:val="00C07FD2"/>
    <w:rsid w:val="00C100FE"/>
    <w:rsid w:val="00C10411"/>
    <w:rsid w:val="00C115EE"/>
    <w:rsid w:val="00C12062"/>
    <w:rsid w:val="00C13315"/>
    <w:rsid w:val="00C164D2"/>
    <w:rsid w:val="00C1677F"/>
    <w:rsid w:val="00C20D67"/>
    <w:rsid w:val="00C25875"/>
    <w:rsid w:val="00C27318"/>
    <w:rsid w:val="00C2760B"/>
    <w:rsid w:val="00C27D89"/>
    <w:rsid w:val="00C30ADE"/>
    <w:rsid w:val="00C31975"/>
    <w:rsid w:val="00C3200E"/>
    <w:rsid w:val="00C32878"/>
    <w:rsid w:val="00C330A3"/>
    <w:rsid w:val="00C33AD1"/>
    <w:rsid w:val="00C35086"/>
    <w:rsid w:val="00C427D5"/>
    <w:rsid w:val="00C42C90"/>
    <w:rsid w:val="00C43BD6"/>
    <w:rsid w:val="00C46B58"/>
    <w:rsid w:val="00C47D00"/>
    <w:rsid w:val="00C51423"/>
    <w:rsid w:val="00C52268"/>
    <w:rsid w:val="00C52C6C"/>
    <w:rsid w:val="00C52E75"/>
    <w:rsid w:val="00C5493C"/>
    <w:rsid w:val="00C5594D"/>
    <w:rsid w:val="00C55CF3"/>
    <w:rsid w:val="00C5683A"/>
    <w:rsid w:val="00C56FE9"/>
    <w:rsid w:val="00C5710A"/>
    <w:rsid w:val="00C60CE8"/>
    <w:rsid w:val="00C622A5"/>
    <w:rsid w:val="00C6254C"/>
    <w:rsid w:val="00C62BE6"/>
    <w:rsid w:val="00C636A2"/>
    <w:rsid w:val="00C66C77"/>
    <w:rsid w:val="00C72394"/>
    <w:rsid w:val="00C72C8B"/>
    <w:rsid w:val="00C76CFF"/>
    <w:rsid w:val="00C80B6E"/>
    <w:rsid w:val="00C80E84"/>
    <w:rsid w:val="00C8128C"/>
    <w:rsid w:val="00C843D4"/>
    <w:rsid w:val="00C854FE"/>
    <w:rsid w:val="00C87C0D"/>
    <w:rsid w:val="00C90F64"/>
    <w:rsid w:val="00C92110"/>
    <w:rsid w:val="00C93BA9"/>
    <w:rsid w:val="00C947DA"/>
    <w:rsid w:val="00CA07C5"/>
    <w:rsid w:val="00CA1AA8"/>
    <w:rsid w:val="00CA227F"/>
    <w:rsid w:val="00CA2809"/>
    <w:rsid w:val="00CA394C"/>
    <w:rsid w:val="00CA51BB"/>
    <w:rsid w:val="00CA55F0"/>
    <w:rsid w:val="00CA5704"/>
    <w:rsid w:val="00CA5F22"/>
    <w:rsid w:val="00CA6FCA"/>
    <w:rsid w:val="00CA7B0A"/>
    <w:rsid w:val="00CA7B74"/>
    <w:rsid w:val="00CB3C4B"/>
    <w:rsid w:val="00CB4517"/>
    <w:rsid w:val="00CB49B9"/>
    <w:rsid w:val="00CB4C77"/>
    <w:rsid w:val="00CB5C3B"/>
    <w:rsid w:val="00CB6904"/>
    <w:rsid w:val="00CC1384"/>
    <w:rsid w:val="00CC387A"/>
    <w:rsid w:val="00CC3D1D"/>
    <w:rsid w:val="00CC3E3B"/>
    <w:rsid w:val="00CC4A38"/>
    <w:rsid w:val="00CC6ADC"/>
    <w:rsid w:val="00CC71A5"/>
    <w:rsid w:val="00CD1F7F"/>
    <w:rsid w:val="00CD38BB"/>
    <w:rsid w:val="00CD5A46"/>
    <w:rsid w:val="00CD646E"/>
    <w:rsid w:val="00CE0253"/>
    <w:rsid w:val="00CE1F79"/>
    <w:rsid w:val="00CE25B3"/>
    <w:rsid w:val="00CE2C0A"/>
    <w:rsid w:val="00CE4E09"/>
    <w:rsid w:val="00CE50A1"/>
    <w:rsid w:val="00CE5736"/>
    <w:rsid w:val="00CE5D0A"/>
    <w:rsid w:val="00CE625B"/>
    <w:rsid w:val="00CF13A5"/>
    <w:rsid w:val="00CF2B2D"/>
    <w:rsid w:val="00CF388C"/>
    <w:rsid w:val="00CF4D86"/>
    <w:rsid w:val="00CF606F"/>
    <w:rsid w:val="00D0188D"/>
    <w:rsid w:val="00D01AC0"/>
    <w:rsid w:val="00D046C7"/>
    <w:rsid w:val="00D051B0"/>
    <w:rsid w:val="00D0610C"/>
    <w:rsid w:val="00D06FE3"/>
    <w:rsid w:val="00D10348"/>
    <w:rsid w:val="00D11B3B"/>
    <w:rsid w:val="00D12324"/>
    <w:rsid w:val="00D167F8"/>
    <w:rsid w:val="00D200DA"/>
    <w:rsid w:val="00D20608"/>
    <w:rsid w:val="00D210CB"/>
    <w:rsid w:val="00D229CF"/>
    <w:rsid w:val="00D23E7D"/>
    <w:rsid w:val="00D27101"/>
    <w:rsid w:val="00D318E3"/>
    <w:rsid w:val="00D33404"/>
    <w:rsid w:val="00D33568"/>
    <w:rsid w:val="00D33A6B"/>
    <w:rsid w:val="00D36BC4"/>
    <w:rsid w:val="00D40599"/>
    <w:rsid w:val="00D40746"/>
    <w:rsid w:val="00D408C1"/>
    <w:rsid w:val="00D41686"/>
    <w:rsid w:val="00D4240F"/>
    <w:rsid w:val="00D45264"/>
    <w:rsid w:val="00D47EE0"/>
    <w:rsid w:val="00D5081D"/>
    <w:rsid w:val="00D50C09"/>
    <w:rsid w:val="00D52A34"/>
    <w:rsid w:val="00D53E61"/>
    <w:rsid w:val="00D54822"/>
    <w:rsid w:val="00D56152"/>
    <w:rsid w:val="00D561DC"/>
    <w:rsid w:val="00D56FD1"/>
    <w:rsid w:val="00D60E02"/>
    <w:rsid w:val="00D62CA8"/>
    <w:rsid w:val="00D65B92"/>
    <w:rsid w:val="00D67A0B"/>
    <w:rsid w:val="00D75C2D"/>
    <w:rsid w:val="00D771D0"/>
    <w:rsid w:val="00D80816"/>
    <w:rsid w:val="00D8148D"/>
    <w:rsid w:val="00D847F5"/>
    <w:rsid w:val="00D84A96"/>
    <w:rsid w:val="00D865C5"/>
    <w:rsid w:val="00D87758"/>
    <w:rsid w:val="00D904DB"/>
    <w:rsid w:val="00D910B8"/>
    <w:rsid w:val="00D95843"/>
    <w:rsid w:val="00DA1D94"/>
    <w:rsid w:val="00DA3A5E"/>
    <w:rsid w:val="00DA4583"/>
    <w:rsid w:val="00DA4A02"/>
    <w:rsid w:val="00DA523D"/>
    <w:rsid w:val="00DA541D"/>
    <w:rsid w:val="00DA5E29"/>
    <w:rsid w:val="00DA7A99"/>
    <w:rsid w:val="00DB1596"/>
    <w:rsid w:val="00DB24A7"/>
    <w:rsid w:val="00DB3346"/>
    <w:rsid w:val="00DB7B62"/>
    <w:rsid w:val="00DC291A"/>
    <w:rsid w:val="00DC323C"/>
    <w:rsid w:val="00DC561D"/>
    <w:rsid w:val="00DC5935"/>
    <w:rsid w:val="00DC695D"/>
    <w:rsid w:val="00DD1A9D"/>
    <w:rsid w:val="00DD1F4E"/>
    <w:rsid w:val="00DD2DA2"/>
    <w:rsid w:val="00DD491E"/>
    <w:rsid w:val="00DD49A9"/>
    <w:rsid w:val="00DE1A2C"/>
    <w:rsid w:val="00DE1B39"/>
    <w:rsid w:val="00DE23DF"/>
    <w:rsid w:val="00DE4E3A"/>
    <w:rsid w:val="00DE74C8"/>
    <w:rsid w:val="00DF0361"/>
    <w:rsid w:val="00DF096C"/>
    <w:rsid w:val="00DF1176"/>
    <w:rsid w:val="00DF1D62"/>
    <w:rsid w:val="00DF25EE"/>
    <w:rsid w:val="00DF5D5B"/>
    <w:rsid w:val="00DF7453"/>
    <w:rsid w:val="00E00BB6"/>
    <w:rsid w:val="00E0324C"/>
    <w:rsid w:val="00E04449"/>
    <w:rsid w:val="00E04FF4"/>
    <w:rsid w:val="00E06266"/>
    <w:rsid w:val="00E136AC"/>
    <w:rsid w:val="00E160F5"/>
    <w:rsid w:val="00E16435"/>
    <w:rsid w:val="00E165CB"/>
    <w:rsid w:val="00E16BD4"/>
    <w:rsid w:val="00E17CD8"/>
    <w:rsid w:val="00E20773"/>
    <w:rsid w:val="00E20EB4"/>
    <w:rsid w:val="00E21D3C"/>
    <w:rsid w:val="00E221B5"/>
    <w:rsid w:val="00E2317B"/>
    <w:rsid w:val="00E23C56"/>
    <w:rsid w:val="00E25214"/>
    <w:rsid w:val="00E27EB3"/>
    <w:rsid w:val="00E30340"/>
    <w:rsid w:val="00E304A2"/>
    <w:rsid w:val="00E309CB"/>
    <w:rsid w:val="00E30D4B"/>
    <w:rsid w:val="00E31816"/>
    <w:rsid w:val="00E31B8E"/>
    <w:rsid w:val="00E31D14"/>
    <w:rsid w:val="00E324EE"/>
    <w:rsid w:val="00E35715"/>
    <w:rsid w:val="00E3630C"/>
    <w:rsid w:val="00E40C2F"/>
    <w:rsid w:val="00E427A9"/>
    <w:rsid w:val="00E44DE3"/>
    <w:rsid w:val="00E45991"/>
    <w:rsid w:val="00E47F0C"/>
    <w:rsid w:val="00E51201"/>
    <w:rsid w:val="00E51E3B"/>
    <w:rsid w:val="00E54CB9"/>
    <w:rsid w:val="00E6219A"/>
    <w:rsid w:val="00E6231A"/>
    <w:rsid w:val="00E6304E"/>
    <w:rsid w:val="00E63C86"/>
    <w:rsid w:val="00E64F57"/>
    <w:rsid w:val="00E6538F"/>
    <w:rsid w:val="00E6555D"/>
    <w:rsid w:val="00E66C40"/>
    <w:rsid w:val="00E67475"/>
    <w:rsid w:val="00E67C0B"/>
    <w:rsid w:val="00E7207E"/>
    <w:rsid w:val="00E733AA"/>
    <w:rsid w:val="00E76D04"/>
    <w:rsid w:val="00E772A0"/>
    <w:rsid w:val="00E82E5C"/>
    <w:rsid w:val="00E83A99"/>
    <w:rsid w:val="00E847EA"/>
    <w:rsid w:val="00E85E17"/>
    <w:rsid w:val="00E94105"/>
    <w:rsid w:val="00E9507B"/>
    <w:rsid w:val="00E976EE"/>
    <w:rsid w:val="00EA205A"/>
    <w:rsid w:val="00EA22F3"/>
    <w:rsid w:val="00EA3018"/>
    <w:rsid w:val="00EA7E0C"/>
    <w:rsid w:val="00EB51DC"/>
    <w:rsid w:val="00EB7341"/>
    <w:rsid w:val="00EC0622"/>
    <w:rsid w:val="00EC2686"/>
    <w:rsid w:val="00EC3E7C"/>
    <w:rsid w:val="00EC4CAA"/>
    <w:rsid w:val="00ED0B47"/>
    <w:rsid w:val="00ED1263"/>
    <w:rsid w:val="00ED31B8"/>
    <w:rsid w:val="00ED322A"/>
    <w:rsid w:val="00ED338E"/>
    <w:rsid w:val="00ED4240"/>
    <w:rsid w:val="00ED5D62"/>
    <w:rsid w:val="00ED665E"/>
    <w:rsid w:val="00ED6E94"/>
    <w:rsid w:val="00ED7EF9"/>
    <w:rsid w:val="00ED7FE2"/>
    <w:rsid w:val="00EE014E"/>
    <w:rsid w:val="00EE1BB1"/>
    <w:rsid w:val="00EE38FC"/>
    <w:rsid w:val="00EE446B"/>
    <w:rsid w:val="00EE5441"/>
    <w:rsid w:val="00EE5E9F"/>
    <w:rsid w:val="00EE7205"/>
    <w:rsid w:val="00EF2767"/>
    <w:rsid w:val="00EF670D"/>
    <w:rsid w:val="00F01A9C"/>
    <w:rsid w:val="00F02416"/>
    <w:rsid w:val="00F02C9B"/>
    <w:rsid w:val="00F12388"/>
    <w:rsid w:val="00F12A01"/>
    <w:rsid w:val="00F15E08"/>
    <w:rsid w:val="00F174A7"/>
    <w:rsid w:val="00F21096"/>
    <w:rsid w:val="00F216F9"/>
    <w:rsid w:val="00F2184D"/>
    <w:rsid w:val="00F21A95"/>
    <w:rsid w:val="00F222E6"/>
    <w:rsid w:val="00F233D0"/>
    <w:rsid w:val="00F23AB7"/>
    <w:rsid w:val="00F24741"/>
    <w:rsid w:val="00F25879"/>
    <w:rsid w:val="00F25FB3"/>
    <w:rsid w:val="00F2657F"/>
    <w:rsid w:val="00F2675F"/>
    <w:rsid w:val="00F31A68"/>
    <w:rsid w:val="00F36830"/>
    <w:rsid w:val="00F3695F"/>
    <w:rsid w:val="00F37E79"/>
    <w:rsid w:val="00F405ED"/>
    <w:rsid w:val="00F406B5"/>
    <w:rsid w:val="00F40E2C"/>
    <w:rsid w:val="00F44DA9"/>
    <w:rsid w:val="00F461E8"/>
    <w:rsid w:val="00F4639E"/>
    <w:rsid w:val="00F4656D"/>
    <w:rsid w:val="00F50812"/>
    <w:rsid w:val="00F54592"/>
    <w:rsid w:val="00F5476E"/>
    <w:rsid w:val="00F54D71"/>
    <w:rsid w:val="00F55A93"/>
    <w:rsid w:val="00F56CA0"/>
    <w:rsid w:val="00F577A4"/>
    <w:rsid w:val="00F616AC"/>
    <w:rsid w:val="00F62A17"/>
    <w:rsid w:val="00F64AD6"/>
    <w:rsid w:val="00F6753A"/>
    <w:rsid w:val="00F703D7"/>
    <w:rsid w:val="00F71189"/>
    <w:rsid w:val="00F728E9"/>
    <w:rsid w:val="00F75047"/>
    <w:rsid w:val="00F75F3D"/>
    <w:rsid w:val="00F84545"/>
    <w:rsid w:val="00F87301"/>
    <w:rsid w:val="00F91E0F"/>
    <w:rsid w:val="00F921F5"/>
    <w:rsid w:val="00F93689"/>
    <w:rsid w:val="00F93DA5"/>
    <w:rsid w:val="00F96499"/>
    <w:rsid w:val="00F975BA"/>
    <w:rsid w:val="00FA0421"/>
    <w:rsid w:val="00FA04E5"/>
    <w:rsid w:val="00FA0717"/>
    <w:rsid w:val="00FA0CC7"/>
    <w:rsid w:val="00FA1388"/>
    <w:rsid w:val="00FA147A"/>
    <w:rsid w:val="00FA1C36"/>
    <w:rsid w:val="00FA2DAE"/>
    <w:rsid w:val="00FA3029"/>
    <w:rsid w:val="00FA4848"/>
    <w:rsid w:val="00FA499A"/>
    <w:rsid w:val="00FA5473"/>
    <w:rsid w:val="00FB0ABD"/>
    <w:rsid w:val="00FB1D9E"/>
    <w:rsid w:val="00FB3B05"/>
    <w:rsid w:val="00FB66C9"/>
    <w:rsid w:val="00FB67CD"/>
    <w:rsid w:val="00FB689C"/>
    <w:rsid w:val="00FC175A"/>
    <w:rsid w:val="00FC4B55"/>
    <w:rsid w:val="00FC671F"/>
    <w:rsid w:val="00FC6F6B"/>
    <w:rsid w:val="00FD01CE"/>
    <w:rsid w:val="00FD07A1"/>
    <w:rsid w:val="00FD1C31"/>
    <w:rsid w:val="00FD4735"/>
    <w:rsid w:val="00FD5544"/>
    <w:rsid w:val="00FD5FF2"/>
    <w:rsid w:val="00FD6730"/>
    <w:rsid w:val="00FD7454"/>
    <w:rsid w:val="00FE0103"/>
    <w:rsid w:val="00FE05A9"/>
    <w:rsid w:val="00FE0671"/>
    <w:rsid w:val="00FE0DBF"/>
    <w:rsid w:val="00FF0661"/>
    <w:rsid w:val="00FF133D"/>
    <w:rsid w:val="00FF21E3"/>
    <w:rsid w:val="00FF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63754D"/>
  <w15:chartTrackingRefBased/>
  <w15:docId w15:val="{053CD231-1EAC-4FD9-ADC7-B52CF8D44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13C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rsid w:val="00F728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56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6CCE"/>
  </w:style>
  <w:style w:type="paragraph" w:styleId="Pieddepage">
    <w:name w:val="footer"/>
    <w:basedOn w:val="Normal"/>
    <w:link w:val="PieddepageCar"/>
    <w:uiPriority w:val="99"/>
    <w:unhideWhenUsed/>
    <w:rsid w:val="00B56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6CCE"/>
  </w:style>
  <w:style w:type="paragraph" w:styleId="Textedebulles">
    <w:name w:val="Balloon Text"/>
    <w:basedOn w:val="Normal"/>
    <w:link w:val="TextedebullesCar"/>
    <w:uiPriority w:val="99"/>
    <w:semiHidden/>
    <w:unhideWhenUsed/>
    <w:rsid w:val="00344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344CA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07B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D8081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081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081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081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0816"/>
    <w:rPr>
      <w:b/>
      <w:bCs/>
      <w:lang w:eastAsia="en-US"/>
    </w:rPr>
  </w:style>
  <w:style w:type="paragraph" w:styleId="Paragraphedeliste">
    <w:name w:val="List Paragraph"/>
    <w:basedOn w:val="Normal"/>
    <w:uiPriority w:val="34"/>
    <w:qFormat/>
    <w:rsid w:val="00C622A5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F728E9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itre1Car">
    <w:name w:val="Titre 1 Car"/>
    <w:basedOn w:val="Policepardfaut"/>
    <w:link w:val="Titre1"/>
    <w:uiPriority w:val="9"/>
    <w:rsid w:val="00413CC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styleId="Lienhypertexte">
    <w:name w:val="Hyperlink"/>
    <w:basedOn w:val="Policepardfaut"/>
    <w:uiPriority w:val="99"/>
    <w:unhideWhenUsed/>
    <w:rsid w:val="006452A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452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83567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23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ll\OneDrive\Bureau\TRAMENEW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136C9-B8FD-4E5B-B627-D9613561F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TRAMENEWS</Template>
  <TotalTime>714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BIMBERT</dc:creator>
  <cp:keywords/>
  <dc:description/>
  <cp:lastModifiedBy>Elodie LARGE</cp:lastModifiedBy>
  <cp:revision>84</cp:revision>
  <cp:lastPrinted>2026-05-29T13:13:00Z</cp:lastPrinted>
  <dcterms:created xsi:type="dcterms:W3CDTF">2026-05-21T07:35:00Z</dcterms:created>
  <dcterms:modified xsi:type="dcterms:W3CDTF">2026-05-29T13:22:00Z</dcterms:modified>
</cp:coreProperties>
</file>